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541"/>
      </w:tblGrid>
      <w:tr w:rsidR="004B7E44" w:rsidTr="004B7E44">
        <w:trPr>
          <w:trHeight w:val="2536"/>
        </w:trPr>
        <w:tc>
          <w:tcPr>
            <w:tcW w:w="8541" w:type="dxa"/>
            <w:tcBorders>
              <w:top w:val="nil"/>
              <w:left w:val="nil"/>
              <w:bottom w:val="nil"/>
              <w:right w:val="nil"/>
            </w:tcBorders>
          </w:tcPr>
          <w:bookmarkStart w:id="0" w:name="_GoBack"/>
          <w:bookmarkEnd w:id="0"/>
          <w:p w:rsidR="004B7E44" w:rsidRDefault="004B7E44" w:rsidP="004B7E44">
            <w:r>
              <w:rPr>
                <w:noProof/>
                <w:lang w:val="fr-FR" w:eastAsia="fr-FR"/>
              </w:rPr>
              <mc:AlternateContent>
                <mc:Choice Requires="wps">
                  <w:drawing>
                    <wp:inline distT="0" distB="0" distL="0" distR="0" wp14:anchorId="6A21F39B" wp14:editId="338B7A52">
                      <wp:extent cx="5138420" cy="1714500"/>
                      <wp:effectExtent l="0" t="0" r="0" b="0"/>
                      <wp:docPr id="8" name="Text Box 8"/>
                      <wp:cNvGraphicFramePr/>
                      <a:graphic xmlns:a="http://schemas.openxmlformats.org/drawingml/2006/main">
                        <a:graphicData uri="http://schemas.microsoft.com/office/word/2010/wordprocessingShape">
                          <wps:wsp>
                            <wps:cNvSpPr txBox="1"/>
                            <wps:spPr>
                              <a:xfrm>
                                <a:off x="0" y="0"/>
                                <a:ext cx="5138420" cy="1714500"/>
                              </a:xfrm>
                              <a:prstGeom prst="rect">
                                <a:avLst/>
                              </a:prstGeom>
                              <a:noFill/>
                              <a:ln w="6350">
                                <a:noFill/>
                              </a:ln>
                            </wps:spPr>
                            <wps:txbx>
                              <w:txbxContent>
                                <w:p w:rsidR="008D247B" w:rsidRPr="005F7BD9" w:rsidRDefault="008D247B" w:rsidP="005F7BD9">
                                  <w:pPr>
                                    <w:pStyle w:val="Titre"/>
                                    <w:jc w:val="left"/>
                                    <w:rPr>
                                      <w:color w:val="FFFFFF" w:themeColor="background1"/>
                                      <w:sz w:val="66"/>
                                      <w:szCs w:val="66"/>
                                    </w:rPr>
                                  </w:pPr>
                                  <w:r w:rsidRPr="005F7BD9">
                                    <w:rPr>
                                      <w:color w:val="FFFFFF" w:themeColor="background1"/>
                                      <w:sz w:val="66"/>
                                      <w:szCs w:val="66"/>
                                    </w:rPr>
                                    <w:t>Livelihood Training for Girls and Women (LiTGiW)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6A21F39B" id="_x0000_t202" coordsize="21600,21600" o:spt="202" path="m,l,21600r21600,l21600,xe">
                      <v:stroke joinstyle="miter"/>
                      <v:path gradientshapeok="t" o:connecttype="rect"/>
                    </v:shapetype>
                    <v:shape id="Text Box 8" o:spid="_x0000_s1026" type="#_x0000_t202" style="width:404.6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" filled="f" stroked="f" strokeweight=".5pt">
                      <v:textbox>
                        <w:txbxContent>
                          <w:p w:rsidR="008D247B" w:rsidRPr="005F7BD9" w:rsidRDefault="008D247B" w:rsidP="005F7BD9">
                            <w:pPr>
                              <w:pStyle w:val="Title"/>
                              <w:jc w:val="left"/>
                              <w:rPr>
                                <w:color w:val="FFFFFF" w:themeColor="background1"/>
                                <w:sz w:val="66"/>
                                <w:szCs w:val="66"/>
                              </w:rPr>
                            </w:pPr>
                            <w:r w:rsidRPr="005F7BD9">
                              <w:rPr>
                                <w:color w:val="FFFFFF" w:themeColor="background1"/>
                                <w:sz w:val="66"/>
                                <w:szCs w:val="66"/>
                              </w:rPr>
                              <w:t>Livelihood Training for Girls and Women (LiTGiW)</w:t>
                            </w:r>
                          </w:p>
                        </w:txbxContent>
                      </v:textbox>
                      <w10:anchorlock/>
                    </v:shape>
                  </w:pict>
                </mc:Fallback>
              </mc:AlternateContent>
            </w:r>
          </w:p>
        </w:tc>
      </w:tr>
      <w:tr w:rsidR="004B7E44" w:rsidTr="004B7E44">
        <w:trPr>
          <w:trHeight w:val="3814"/>
        </w:trPr>
        <w:tc>
          <w:tcPr>
            <w:tcW w:w="8541" w:type="dxa"/>
            <w:tcBorders>
              <w:top w:val="nil"/>
              <w:left w:val="nil"/>
              <w:bottom w:val="nil"/>
              <w:right w:val="nil"/>
            </w:tcBorders>
            <w:vAlign w:val="bottom"/>
          </w:tcPr>
          <w:p w:rsidR="004B7E44" w:rsidRDefault="00003D7D" w:rsidP="004B7E44">
            <w:pPr>
              <w:rPr>
                <w:rFonts w:asciiTheme="majorHAnsi" w:eastAsia="Times New Roman" w:hAnsiTheme="majorHAnsi" w:cs="Times New Roman"/>
                <w:b/>
                <w:sz w:val="48"/>
                <w:szCs w:val="24"/>
                <w:lang w:val="fr-FR"/>
              </w:rPr>
            </w:pPr>
            <w:r>
              <w:rPr>
                <w:noProof/>
                <w:lang w:val="fr-FR" w:eastAsia="fr-FR"/>
              </w:rPr>
              <mc:AlternateContent>
                <mc:Choice Requires="wps">
                  <w:drawing>
                    <wp:inline distT="0" distB="0" distL="0" distR="0" wp14:anchorId="2C2F7425" wp14:editId="338785D6">
                      <wp:extent cx="785611" cy="0"/>
                      <wp:effectExtent l="0" t="38100" r="52705" b="38100"/>
                      <wp:docPr id="5" name="Straight Connector 5" descr="text divider"/>
                      <wp:cNvGraphicFramePr/>
                      <a:graphic xmlns:a="http://schemas.openxmlformats.org/drawingml/2006/main">
                        <a:graphicData uri="http://schemas.microsoft.com/office/word/2010/wordprocessingShape">
                          <wps:wsp>
                            <wps:cNvCnPr/>
                            <wps:spPr>
                              <a:xfrm>
                                <a:off x="0" y="0"/>
                                <a:ext cx="785611"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e="http://schemas.microsoft.com/office/word/2015/wordml/symex" xmlns:cx1="http://schemas.microsoft.com/office/drawing/2015/9/8/chartex" xmlns:cx="http://schemas.microsoft.com/office/drawing/2014/chartex">
                  <w:pict>
                    <v:line w14:anchorId="55640D89" id="Straight Connector 5" o:spid="_x0000_s1026" alt="text divider" style="visibility:visible;mso-wrap-style:square;mso-left-percent:-10001;mso-top-percent:-10001;mso-position-horizontal:absolute;mso-position-horizontal-relative:char;mso-position-vertical:absolute;mso-position-vertical-relative:line;mso-left-percent:-10001;mso-top-percent:-10001" from="0,0" to="61.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" strokecolor="white [3212]" strokeweight="6pt">
                      <w10:anchorlock/>
                    </v:line>
                  </w:pict>
                </mc:Fallback>
              </mc:AlternateContent>
            </w:r>
          </w:p>
          <w:p w:rsidR="00003D7D" w:rsidRDefault="00003D7D" w:rsidP="004B7E44">
            <w:pPr>
              <w:rPr>
                <w:rFonts w:asciiTheme="majorHAnsi" w:eastAsia="Times New Roman" w:hAnsiTheme="majorHAnsi" w:cs="Times New Roman"/>
                <w:b/>
                <w:sz w:val="48"/>
                <w:szCs w:val="24"/>
                <w:lang w:val="fr-FR"/>
              </w:rPr>
            </w:pPr>
            <w:r>
              <w:rPr>
                <w:noProof/>
                <w:lang w:val="fr-FR" w:eastAsia="fr-FR"/>
              </w:rPr>
              <mc:AlternateContent>
                <mc:Choice Requires="wps">
                  <w:drawing>
                    <wp:inline distT="0" distB="0" distL="0" distR="0" wp14:anchorId="47632943" wp14:editId="4232CAFA">
                      <wp:extent cx="5232400" cy="1496060"/>
                      <wp:effectExtent l="0" t="0" r="0" b="0"/>
                      <wp:docPr id="3" name="Text Box 3"/>
                      <wp:cNvGraphicFramePr/>
                      <a:graphic xmlns:a="http://schemas.openxmlformats.org/drawingml/2006/main">
                        <a:graphicData uri="http://schemas.microsoft.com/office/word/2010/wordprocessingShape">
                          <wps:wsp>
                            <wps:cNvSpPr txBox="1"/>
                            <wps:spPr>
                              <a:xfrm>
                                <a:off x="0" y="0"/>
                                <a:ext cx="5232400" cy="1496060"/>
                              </a:xfrm>
                              <a:prstGeom prst="rect">
                                <a:avLst/>
                              </a:prstGeom>
                              <a:noFill/>
                              <a:ln w="6350">
                                <a:noFill/>
                              </a:ln>
                            </wps:spPr>
                            <wps:txbx>
                              <w:txbxContent>
                                <w:p w:rsidR="008D247B" w:rsidRPr="005F7BD9" w:rsidRDefault="008D247B" w:rsidP="005F7BD9">
                                  <w:pPr>
                                    <w:pStyle w:val="Sous-titre"/>
                                    <w:spacing w:line="276" w:lineRule="auto"/>
                                    <w:jc w:val="left"/>
                                    <w:rPr>
                                      <w:b w:val="0"/>
                                      <w:color w:val="FFFFFF" w:themeColor="background1"/>
                                      <w:sz w:val="48"/>
                                      <w:szCs w:val="48"/>
                                    </w:rPr>
                                  </w:pPr>
                                  <w:r w:rsidRPr="005F7BD9">
                                    <w:rPr>
                                      <w:b w:val="0"/>
                                      <w:color w:val="FFFFFF" w:themeColor="background1"/>
                                      <w:sz w:val="48"/>
                                      <w:szCs w:val="48"/>
                                    </w:rPr>
                                    <w:t>Offered by</w:t>
                                  </w:r>
                                </w:p>
                                <w:p w:rsidR="008D247B" w:rsidRPr="005F7BD9" w:rsidRDefault="008D247B" w:rsidP="005F7BD9">
                                  <w:pPr>
                                    <w:pStyle w:val="Sous-titre"/>
                                    <w:spacing w:line="276" w:lineRule="auto"/>
                                    <w:jc w:val="left"/>
                                    <w:rPr>
                                      <w:b w:val="0"/>
                                      <w:color w:val="FFFFFF" w:themeColor="background1"/>
                                      <w:sz w:val="48"/>
                                      <w:szCs w:val="48"/>
                                    </w:rPr>
                                  </w:pPr>
                                  <w:r w:rsidRPr="005F7BD9">
                                    <w:rPr>
                                      <w:b w:val="0"/>
                                      <w:color w:val="FFFFFF" w:themeColor="background1"/>
                                      <w:sz w:val="48"/>
                                      <w:szCs w:val="48"/>
                                    </w:rPr>
                                    <w:t xml:space="preserve">Port Bell </w:t>
                                  </w:r>
                                  <w:r>
                                    <w:rPr>
                                      <w:b w:val="0"/>
                                      <w:color w:val="FFFFFF" w:themeColor="background1"/>
                                      <w:sz w:val="48"/>
                                      <w:szCs w:val="48"/>
                                    </w:rPr>
                                    <w:t xml:space="preserve">ICT </w:t>
                                  </w:r>
                                  <w:r w:rsidRPr="005F7BD9">
                                    <w:rPr>
                                      <w:b w:val="0"/>
                                      <w:color w:val="FFFFFF" w:themeColor="background1"/>
                                      <w:sz w:val="48"/>
                                      <w:szCs w:val="48"/>
                                    </w:rPr>
                                    <w:t xml:space="preserve">Academy </w:t>
                                  </w:r>
                                </w:p>
                                <w:p w:rsidR="008D247B" w:rsidRPr="005F7BD9" w:rsidRDefault="008D247B" w:rsidP="005F7BD9">
                                  <w:pPr>
                                    <w:pStyle w:val="Sous-titre"/>
                                    <w:jc w:val="left"/>
                                    <w:rPr>
                                      <w:b w:val="0"/>
                                      <w:color w:val="FFFFFF" w:themeColor="background1"/>
                                      <w:sz w:val="48"/>
                                      <w:szCs w:val="48"/>
                                    </w:rPr>
                                  </w:pPr>
                                </w:p>
                                <w:p w:rsidR="008D247B" w:rsidRPr="005F7BD9" w:rsidRDefault="008D247B" w:rsidP="005F7BD9">
                                  <w:pPr>
                                    <w:pStyle w:val="Sous-titre"/>
                                    <w:jc w:val="left"/>
                                    <w:rPr>
                                      <w:b w:val="0"/>
                                      <w:color w:val="FFFFFF" w:themeColor="background1"/>
                                      <w:sz w:val="48"/>
                                      <w:szCs w:val="48"/>
                                    </w:rPr>
                                  </w:pPr>
                                </w:p>
                                <w:p w:rsidR="008D247B" w:rsidRPr="005F7BD9" w:rsidRDefault="008D247B" w:rsidP="005F7BD9">
                                  <w:pPr>
                                    <w:pStyle w:val="Sous-titre"/>
                                    <w:jc w:val="left"/>
                                    <w:rPr>
                                      <w:b w:val="0"/>
                                      <w:color w:val="FFFFFF" w:themeColor="background1"/>
                                      <w:sz w:val="48"/>
                                      <w:szCs w:val="48"/>
                                    </w:rPr>
                                  </w:pPr>
                                </w:p>
                                <w:p w:rsidR="008D247B" w:rsidRPr="005F7BD9" w:rsidRDefault="008D247B" w:rsidP="005F7BD9">
                                  <w:pPr>
                                    <w:pStyle w:val="Sous-titre"/>
                                    <w:jc w:val="left"/>
                                    <w:rPr>
                                      <w:b w:val="0"/>
                                      <w:color w:val="FFFFFF" w:themeColor="background1"/>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47632943" id="Text Box 3" o:spid="_x0000_s1027" type="#_x0000_t202" style="width:412pt;height:1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" filled="f" stroked="f" strokeweight=".5pt">
                      <v:textbox>
                        <w:txbxContent>
                          <w:p w:rsidR="008D247B" w:rsidRPr="005F7BD9" w:rsidRDefault="008D247B" w:rsidP="005F7BD9">
                            <w:pPr>
                              <w:pStyle w:val="Subtitle"/>
                              <w:spacing w:line="276" w:lineRule="auto"/>
                              <w:jc w:val="left"/>
                              <w:rPr>
                                <w:b w:val="0"/>
                                <w:color w:val="FFFFFF" w:themeColor="background1"/>
                                <w:sz w:val="48"/>
                                <w:szCs w:val="48"/>
                              </w:rPr>
                            </w:pPr>
                            <w:r w:rsidRPr="005F7BD9">
                              <w:rPr>
                                <w:b w:val="0"/>
                                <w:color w:val="FFFFFF" w:themeColor="background1"/>
                                <w:sz w:val="48"/>
                                <w:szCs w:val="48"/>
                              </w:rPr>
                              <w:t>Offered by</w:t>
                            </w:r>
                          </w:p>
                          <w:p w:rsidR="008D247B" w:rsidRPr="005F7BD9" w:rsidRDefault="008D247B" w:rsidP="005F7BD9">
                            <w:pPr>
                              <w:pStyle w:val="Subtitle"/>
                              <w:spacing w:line="276" w:lineRule="auto"/>
                              <w:jc w:val="left"/>
                              <w:rPr>
                                <w:b w:val="0"/>
                                <w:color w:val="FFFFFF" w:themeColor="background1"/>
                                <w:sz w:val="48"/>
                                <w:szCs w:val="48"/>
                              </w:rPr>
                            </w:pPr>
                            <w:r w:rsidRPr="005F7BD9">
                              <w:rPr>
                                <w:b w:val="0"/>
                                <w:color w:val="FFFFFF" w:themeColor="background1"/>
                                <w:sz w:val="48"/>
                                <w:szCs w:val="48"/>
                              </w:rPr>
                              <w:t xml:space="preserve">Port Bell </w:t>
                            </w:r>
                            <w:r>
                              <w:rPr>
                                <w:b w:val="0"/>
                                <w:color w:val="FFFFFF" w:themeColor="background1"/>
                                <w:sz w:val="48"/>
                                <w:szCs w:val="48"/>
                              </w:rPr>
                              <w:t xml:space="preserve">ICT </w:t>
                            </w:r>
                            <w:r w:rsidRPr="005F7BD9">
                              <w:rPr>
                                <w:b w:val="0"/>
                                <w:color w:val="FFFFFF" w:themeColor="background1"/>
                                <w:sz w:val="48"/>
                                <w:szCs w:val="48"/>
                              </w:rPr>
                              <w:t xml:space="preserve">Academy </w:t>
                            </w:r>
                          </w:p>
                          <w:p w:rsidR="008D247B" w:rsidRPr="005F7BD9" w:rsidRDefault="008D247B" w:rsidP="005F7BD9">
                            <w:pPr>
                              <w:pStyle w:val="Subtitle"/>
                              <w:jc w:val="left"/>
                              <w:rPr>
                                <w:b w:val="0"/>
                                <w:color w:val="FFFFFF" w:themeColor="background1"/>
                                <w:sz w:val="48"/>
                                <w:szCs w:val="48"/>
                              </w:rPr>
                            </w:pPr>
                          </w:p>
                          <w:p w:rsidR="008D247B" w:rsidRPr="005F7BD9" w:rsidRDefault="008D247B" w:rsidP="005F7BD9">
                            <w:pPr>
                              <w:pStyle w:val="Subtitle"/>
                              <w:jc w:val="left"/>
                              <w:rPr>
                                <w:b w:val="0"/>
                                <w:color w:val="FFFFFF" w:themeColor="background1"/>
                                <w:sz w:val="48"/>
                                <w:szCs w:val="48"/>
                              </w:rPr>
                            </w:pPr>
                          </w:p>
                          <w:p w:rsidR="008D247B" w:rsidRPr="005F7BD9" w:rsidRDefault="008D247B" w:rsidP="005F7BD9">
                            <w:pPr>
                              <w:pStyle w:val="Subtitle"/>
                              <w:jc w:val="left"/>
                              <w:rPr>
                                <w:b w:val="0"/>
                                <w:color w:val="FFFFFF" w:themeColor="background1"/>
                                <w:sz w:val="48"/>
                                <w:szCs w:val="48"/>
                              </w:rPr>
                            </w:pPr>
                          </w:p>
                          <w:p w:rsidR="008D247B" w:rsidRPr="005F7BD9" w:rsidRDefault="008D247B" w:rsidP="005F7BD9">
                            <w:pPr>
                              <w:pStyle w:val="Subtitle"/>
                              <w:jc w:val="left"/>
                              <w:rPr>
                                <w:b w:val="0"/>
                                <w:color w:val="FFFFFF" w:themeColor="background1"/>
                                <w:sz w:val="48"/>
                                <w:szCs w:val="48"/>
                              </w:rPr>
                            </w:pPr>
                          </w:p>
                        </w:txbxContent>
                      </v:textbox>
                      <w10:anchorlock/>
                    </v:shape>
                  </w:pict>
                </mc:Fallback>
              </mc:AlternateContent>
            </w:r>
          </w:p>
          <w:p w:rsidR="00003D7D" w:rsidRDefault="00003D7D" w:rsidP="004B7E44">
            <w:pPr>
              <w:rPr>
                <w:rFonts w:asciiTheme="majorHAnsi" w:eastAsia="Times New Roman" w:hAnsiTheme="majorHAnsi" w:cs="Times New Roman"/>
                <w:b/>
                <w:sz w:val="48"/>
                <w:szCs w:val="24"/>
                <w:lang w:val="fr-FR"/>
              </w:rPr>
            </w:pPr>
          </w:p>
          <w:p w:rsidR="00003D7D" w:rsidRDefault="00003D7D" w:rsidP="007B7EC3">
            <w:pPr>
              <w:spacing w:line="276" w:lineRule="auto"/>
              <w:rPr>
                <w:noProof/>
              </w:rPr>
            </w:pPr>
            <w:r>
              <w:rPr>
                <w:noProof/>
                <w:lang w:val="fr-FR" w:eastAsia="fr-FR"/>
              </w:rPr>
              <mc:AlternateContent>
                <mc:Choice Requires="wps">
                  <w:drawing>
                    <wp:inline distT="0" distB="0" distL="0" distR="0" wp14:anchorId="30DD7E29" wp14:editId="3C3DCB54">
                      <wp:extent cx="2842054" cy="693420"/>
                      <wp:effectExtent l="0" t="0" r="0" b="0"/>
                      <wp:docPr id="6" name="Text Box 6"/>
                      <wp:cNvGraphicFramePr/>
                      <a:graphic xmlns:a="http://schemas.openxmlformats.org/drawingml/2006/main">
                        <a:graphicData uri="http://schemas.microsoft.com/office/word/2010/wordprocessingShape">
                          <wps:wsp>
                            <wps:cNvSpPr txBox="1"/>
                            <wps:spPr>
                              <a:xfrm>
                                <a:off x="0" y="0"/>
                                <a:ext cx="2842054" cy="693420"/>
                              </a:xfrm>
                              <a:prstGeom prst="rect">
                                <a:avLst/>
                              </a:prstGeom>
                              <a:noFill/>
                              <a:ln w="6350">
                                <a:noFill/>
                              </a:ln>
                            </wps:spPr>
                            <wps:txbx>
                              <w:txbxContent>
                                <w:p w:rsidR="008D247B" w:rsidRPr="009B10D3" w:rsidRDefault="008D247B" w:rsidP="007B7EC3">
                                  <w:pPr>
                                    <w:spacing w:line="276" w:lineRule="auto"/>
                                    <w:rPr>
                                      <w:rFonts w:asciiTheme="majorHAnsi" w:hAnsiTheme="majorHAnsi" w:cstheme="majorHAnsi"/>
                                      <w:color w:val="FF0066" w:themeColor="accent4"/>
                                      <w:sz w:val="34"/>
                                      <w:szCs w:val="34"/>
                                      <w:lang w:val="fr-FR"/>
                                    </w:rPr>
                                  </w:pPr>
                                  <w:r>
                                    <w:rPr>
                                      <w:rFonts w:asciiTheme="majorHAnsi" w:hAnsiTheme="majorHAnsi" w:cstheme="majorHAnsi"/>
                                      <w:color w:val="FF0066" w:themeColor="accent4"/>
                                      <w:sz w:val="34"/>
                                      <w:szCs w:val="34"/>
                                      <w:lang w:val="fr-FR"/>
                                    </w:rPr>
                                    <w:t xml:space="preserve"> (</w:t>
                                  </w:r>
                                  <w:r w:rsidRPr="009B10D3">
                                    <w:rPr>
                                      <w:rFonts w:asciiTheme="majorHAnsi" w:hAnsiTheme="majorHAnsi" w:cstheme="majorHAnsi"/>
                                      <w:color w:val="FF0066" w:themeColor="accent4"/>
                                      <w:sz w:val="34"/>
                                      <w:szCs w:val="34"/>
                                      <w:lang w:val="fr-FR"/>
                                    </w:rPr>
                                    <w:t>2022</w:t>
                                  </w:r>
                                  <w:r>
                                    <w:rPr>
                                      <w:rFonts w:asciiTheme="majorHAnsi" w:hAnsiTheme="majorHAnsi" w:cstheme="majorHAnsi"/>
                                      <w:color w:val="FF0066" w:themeColor="accent4"/>
                                      <w:sz w:val="34"/>
                                      <w:szCs w:val="34"/>
                                      <w:lang w:val="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30DD7E29" id="Text Box 6" o:spid="_x0000_s1028" type="#_x0000_t202" style="width:223.8pt;height:5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" filled="f" stroked="f" strokeweight=".5pt">
                      <v:textbox>
                        <w:txbxContent>
                          <w:p w:rsidR="008D247B" w:rsidRPr="009B10D3" w:rsidRDefault="008D247B" w:rsidP="007B7EC3">
                            <w:pPr>
                              <w:spacing w:line="276" w:lineRule="auto"/>
                              <w:rPr>
                                <w:rFonts w:asciiTheme="majorHAnsi" w:hAnsiTheme="majorHAnsi" w:cstheme="majorHAnsi"/>
                                <w:color w:val="FF0066" w:themeColor="accent4"/>
                                <w:sz w:val="34"/>
                                <w:szCs w:val="34"/>
                                <w:lang w:val="fr-FR"/>
                              </w:rPr>
                            </w:pPr>
                            <w:r>
                              <w:rPr>
                                <w:rFonts w:asciiTheme="majorHAnsi" w:hAnsiTheme="majorHAnsi" w:cstheme="majorHAnsi"/>
                                <w:color w:val="FF0066" w:themeColor="accent4"/>
                                <w:sz w:val="34"/>
                                <w:szCs w:val="34"/>
                                <w:lang w:val="fr-FR"/>
                              </w:rPr>
                              <w:t xml:space="preserve"> (</w:t>
                            </w:r>
                            <w:r w:rsidRPr="009B10D3">
                              <w:rPr>
                                <w:rFonts w:asciiTheme="majorHAnsi" w:hAnsiTheme="majorHAnsi" w:cstheme="majorHAnsi"/>
                                <w:color w:val="FF0066" w:themeColor="accent4"/>
                                <w:sz w:val="34"/>
                                <w:szCs w:val="34"/>
                                <w:lang w:val="fr-FR"/>
                              </w:rPr>
                              <w:t>2022</w:t>
                            </w:r>
                            <w:r>
                              <w:rPr>
                                <w:rFonts w:asciiTheme="majorHAnsi" w:hAnsiTheme="majorHAnsi" w:cstheme="majorHAnsi"/>
                                <w:color w:val="FF0066" w:themeColor="accent4"/>
                                <w:sz w:val="34"/>
                                <w:szCs w:val="34"/>
                                <w:lang w:val="fr-FR"/>
                              </w:rPr>
                              <w:t>)</w:t>
                            </w:r>
                          </w:p>
                        </w:txbxContent>
                      </v:textbox>
                      <w10:anchorlock/>
                    </v:shape>
                  </w:pict>
                </mc:Fallback>
              </mc:AlternateContent>
            </w:r>
          </w:p>
          <w:p w:rsidR="004B7E44" w:rsidRDefault="007B7EC3" w:rsidP="004B7E44">
            <w:pPr>
              <w:rPr>
                <w:noProof/>
              </w:rPr>
            </w:pPr>
            <w:r w:rsidRPr="00D967AC">
              <w:rPr>
                <w:noProof/>
                <w:lang w:val="fr-FR" w:eastAsia="fr-FR"/>
              </w:rPr>
              <w:drawing>
                <wp:anchor distT="0" distB="0" distL="114300" distR="114300" simplePos="0" relativeHeight="251660288" behindDoc="0" locked="0" layoutInCell="1" allowOverlap="1" wp14:anchorId="2B32EF5D">
                  <wp:simplePos x="0" y="0"/>
                  <wp:positionH relativeFrom="column">
                    <wp:posOffset>-354330</wp:posOffset>
                  </wp:positionH>
                  <wp:positionV relativeFrom="paragraph">
                    <wp:posOffset>928370</wp:posOffset>
                  </wp:positionV>
                  <wp:extent cx="1142365" cy="1097280"/>
                  <wp:effectExtent l="0" t="0" r="635" b="7620"/>
                  <wp:wrapNone/>
                  <wp:docPr id="12" name="Graphic 20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3D65186-AB5A-4584-87C3-0FAA2992263B}"/>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1142365" cy="1097280"/>
                          </a:xfrm>
                          <a:prstGeom prst="rect">
                            <a:avLst/>
                          </a:prstGeom>
                        </pic:spPr>
                      </pic:pic>
                    </a:graphicData>
                  </a:graphic>
                  <wp14:sizeRelH relativeFrom="margin">
                    <wp14:pctWidth>0</wp14:pctWidth>
                  </wp14:sizeRelH>
                  <wp14:sizeRelV relativeFrom="margin">
                    <wp14:pctHeight>0</wp14:pctHeight>
                  </wp14:sizeRelV>
                </wp:anchor>
              </w:drawing>
            </w:r>
          </w:p>
        </w:tc>
      </w:tr>
    </w:tbl>
    <w:p w:rsidR="004B7E44" w:rsidRDefault="005D5618" w:rsidP="004B7E44">
      <w:r>
        <w:rPr>
          <w:noProof/>
          <w:lang w:val="fr-FR" w:eastAsia="fr-FR"/>
        </w:rPr>
        <w:drawing>
          <wp:anchor distT="0" distB="0" distL="114300" distR="114300" simplePos="0" relativeHeight="251658240" behindDoc="1" locked="0" layoutInCell="1" allowOverlap="1">
            <wp:simplePos x="0" y="0"/>
            <wp:positionH relativeFrom="column">
              <wp:posOffset>-716280</wp:posOffset>
            </wp:positionH>
            <wp:positionV relativeFrom="page">
              <wp:posOffset>-15240</wp:posOffset>
            </wp:positionV>
            <wp:extent cx="7740015" cy="1001268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08-13.jpg"/>
                    <pic:cNvPicPr/>
                  </pic:nvPicPr>
                  <pic:blipFill>
                    <a:blip r:embed="rId9">
                      <a:extLst>
                        <a:ext uri="{28A0092B-C50C-407E-A947-70E740481C1C}">
                          <a14:useLocalDpi xmlns:a14="http://schemas.microsoft.com/office/drawing/2010/main" val="0"/>
                        </a:ext>
                      </a:extLst>
                    </a:blip>
                    <a:stretch>
                      <a:fillRect/>
                    </a:stretch>
                  </pic:blipFill>
                  <pic:spPr>
                    <a:xfrm>
                      <a:off x="0" y="0"/>
                      <a:ext cx="7740015" cy="10012680"/>
                    </a:xfrm>
                    <a:prstGeom prst="rect">
                      <a:avLst/>
                    </a:prstGeom>
                  </pic:spPr>
                </pic:pic>
              </a:graphicData>
            </a:graphic>
            <wp14:sizeRelH relativeFrom="margin">
              <wp14:pctWidth>0</wp14:pctWidth>
            </wp14:sizeRelH>
            <wp14:sizeRelV relativeFrom="margin">
              <wp14:pctHeight>0</wp14:pctHeight>
            </wp14:sizeRelV>
          </wp:anchor>
        </w:drawing>
      </w:r>
    </w:p>
    <w:p w:rsidR="004B7E44" w:rsidRDefault="005D5618">
      <w:pPr>
        <w:spacing w:after="200"/>
      </w:pPr>
      <w:r>
        <w:rPr>
          <w:noProof/>
          <w:lang w:val="fr-FR" w:eastAsia="fr-FR"/>
        </w:rPr>
        <mc:AlternateContent>
          <mc:Choice Requires="wps">
            <w:drawing>
              <wp:anchor distT="0" distB="0" distL="114300" distR="114300" simplePos="0" relativeHeight="251659264" behindDoc="1" locked="0" layoutInCell="1" allowOverlap="1">
                <wp:simplePos x="0" y="0"/>
                <wp:positionH relativeFrom="column">
                  <wp:posOffset>-731520</wp:posOffset>
                </wp:positionH>
                <wp:positionV relativeFrom="page">
                  <wp:posOffset>2057400</wp:posOffset>
                </wp:positionV>
                <wp:extent cx="6019800" cy="5984875"/>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6019800" cy="59848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F3AA063" id="Rectangle 2" o:spid="_x0000_s1026" alt="colored rectangle" style="position:absolute;margin-left:-57.6pt;margin-top:162pt;width:474pt;height:47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" fillcolor="#b01513 [3204]" stroked="f" strokeweight="2pt">
                <w10:wrap anchory="page"/>
              </v:rect>
            </w:pict>
          </mc:Fallback>
        </mc:AlternateContent>
      </w:r>
      <w:r w:rsidR="004B7E44">
        <w:br w:type="page"/>
      </w:r>
    </w:p>
    <w:p w:rsidR="00270913" w:rsidRDefault="00270913" w:rsidP="00270913"/>
    <w:p w:rsidR="00270913" w:rsidRPr="00270913" w:rsidRDefault="00270913" w:rsidP="00270913">
      <w:pPr>
        <w:rPr>
          <w:rFonts w:asciiTheme="majorHAnsi" w:hAnsiTheme="majorHAnsi" w:cstheme="majorHAnsi"/>
          <w:smallCaps/>
          <w:color w:val="B01513" w:themeColor="accent1"/>
          <w:sz w:val="48"/>
        </w:rPr>
      </w:pPr>
      <w:r w:rsidRPr="00270913">
        <w:rPr>
          <w:rFonts w:asciiTheme="majorHAnsi" w:hAnsiTheme="majorHAnsi" w:cstheme="majorHAnsi"/>
          <w:b/>
          <w:smallCaps/>
          <w:color w:val="B01513" w:themeColor="accent1"/>
          <w:sz w:val="48"/>
        </w:rPr>
        <w:t>Contains</w:t>
      </w:r>
    </w:p>
    <w:p w:rsidR="008D247B" w:rsidRDefault="00173ED6">
      <w:pPr>
        <w:pStyle w:val="TM1"/>
        <w:tabs>
          <w:tab w:val="right" w:pos="9926"/>
        </w:tabs>
        <w:rPr>
          <w:b w:val="0"/>
          <w:bCs w:val="0"/>
          <w:caps w:val="0"/>
          <w:noProof/>
          <w:color w:val="auto"/>
          <w:u w:val="none"/>
          <w:lang w:val="en-GB" w:eastAsia="en-GB"/>
        </w:rPr>
      </w:pPr>
      <w:r>
        <w:fldChar w:fldCharType="begin"/>
      </w:r>
      <w:r>
        <w:instrText xml:space="preserve"> TOC \o "1-3" \h \z \u </w:instrText>
      </w:r>
      <w:r>
        <w:fldChar w:fldCharType="separate"/>
      </w:r>
      <w:hyperlink w:anchor="_Toc120877454" w:history="1">
        <w:r w:rsidR="008D247B" w:rsidRPr="00341511">
          <w:rPr>
            <w:rStyle w:val="Lienhypertexte"/>
            <w:noProof/>
          </w:rPr>
          <w:t>the LiTGiW project</w:t>
        </w:r>
        <w:r w:rsidR="008D247B">
          <w:rPr>
            <w:noProof/>
            <w:webHidden/>
          </w:rPr>
          <w:tab/>
        </w:r>
        <w:r w:rsidR="008D247B">
          <w:rPr>
            <w:noProof/>
            <w:webHidden/>
          </w:rPr>
          <w:fldChar w:fldCharType="begin"/>
        </w:r>
        <w:r w:rsidR="008D247B">
          <w:rPr>
            <w:noProof/>
            <w:webHidden/>
          </w:rPr>
          <w:instrText xml:space="preserve"> PAGEREF _Toc120877454 \h </w:instrText>
        </w:r>
        <w:r w:rsidR="008D247B">
          <w:rPr>
            <w:noProof/>
            <w:webHidden/>
          </w:rPr>
        </w:r>
        <w:r w:rsidR="008D247B">
          <w:rPr>
            <w:noProof/>
            <w:webHidden/>
          </w:rPr>
          <w:fldChar w:fldCharType="separate"/>
        </w:r>
        <w:r w:rsidR="00E46B89">
          <w:rPr>
            <w:noProof/>
            <w:webHidden/>
          </w:rPr>
          <w:t>4</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55" w:history="1">
        <w:r w:rsidR="008D247B" w:rsidRPr="00341511">
          <w:rPr>
            <w:rStyle w:val="Lienhypertexte"/>
            <w:noProof/>
          </w:rPr>
          <w:t>The context</w:t>
        </w:r>
        <w:r w:rsidR="008D247B">
          <w:rPr>
            <w:noProof/>
            <w:webHidden/>
          </w:rPr>
          <w:tab/>
        </w:r>
        <w:r w:rsidR="008D247B">
          <w:rPr>
            <w:noProof/>
            <w:webHidden/>
          </w:rPr>
          <w:fldChar w:fldCharType="begin"/>
        </w:r>
        <w:r w:rsidR="008D247B">
          <w:rPr>
            <w:noProof/>
            <w:webHidden/>
          </w:rPr>
          <w:instrText xml:space="preserve"> PAGEREF _Toc120877455 \h </w:instrText>
        </w:r>
        <w:r w:rsidR="008D247B">
          <w:rPr>
            <w:noProof/>
            <w:webHidden/>
          </w:rPr>
        </w:r>
        <w:r w:rsidR="008D247B">
          <w:rPr>
            <w:noProof/>
            <w:webHidden/>
          </w:rPr>
          <w:fldChar w:fldCharType="separate"/>
        </w:r>
        <w:r w:rsidR="00E46B89">
          <w:rPr>
            <w:noProof/>
            <w:webHidden/>
          </w:rPr>
          <w:t>4</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56" w:history="1">
        <w:r w:rsidR="008D247B" w:rsidRPr="00341511">
          <w:rPr>
            <w:rStyle w:val="Lienhypertexte"/>
            <w:noProof/>
          </w:rPr>
          <w:t>Packaging our trainings to fit</w:t>
        </w:r>
        <w:r w:rsidR="008D247B">
          <w:rPr>
            <w:noProof/>
            <w:webHidden/>
          </w:rPr>
          <w:tab/>
        </w:r>
        <w:r w:rsidR="008D247B">
          <w:rPr>
            <w:noProof/>
            <w:webHidden/>
          </w:rPr>
          <w:fldChar w:fldCharType="begin"/>
        </w:r>
        <w:r w:rsidR="008D247B">
          <w:rPr>
            <w:noProof/>
            <w:webHidden/>
          </w:rPr>
          <w:instrText xml:space="preserve"> PAGEREF _Toc120877456 \h </w:instrText>
        </w:r>
        <w:r w:rsidR="008D247B">
          <w:rPr>
            <w:noProof/>
            <w:webHidden/>
          </w:rPr>
        </w:r>
        <w:r w:rsidR="008D247B">
          <w:rPr>
            <w:noProof/>
            <w:webHidden/>
          </w:rPr>
          <w:fldChar w:fldCharType="separate"/>
        </w:r>
        <w:r w:rsidR="00E46B89">
          <w:rPr>
            <w:noProof/>
            <w:webHidden/>
          </w:rPr>
          <w:t>4</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57" w:history="1">
        <w:r w:rsidR="008D247B" w:rsidRPr="00341511">
          <w:rPr>
            <w:rStyle w:val="Lienhypertexte"/>
            <w:noProof/>
          </w:rPr>
          <w:t>The overall impact</w:t>
        </w:r>
        <w:r w:rsidR="008D247B">
          <w:rPr>
            <w:noProof/>
            <w:webHidden/>
          </w:rPr>
          <w:tab/>
        </w:r>
        <w:r w:rsidR="008D247B">
          <w:rPr>
            <w:noProof/>
            <w:webHidden/>
          </w:rPr>
          <w:fldChar w:fldCharType="begin"/>
        </w:r>
        <w:r w:rsidR="008D247B">
          <w:rPr>
            <w:noProof/>
            <w:webHidden/>
          </w:rPr>
          <w:instrText xml:space="preserve"> PAGEREF _Toc120877457 \h </w:instrText>
        </w:r>
        <w:r w:rsidR="008D247B">
          <w:rPr>
            <w:noProof/>
            <w:webHidden/>
          </w:rPr>
        </w:r>
        <w:r w:rsidR="008D247B">
          <w:rPr>
            <w:noProof/>
            <w:webHidden/>
          </w:rPr>
          <w:fldChar w:fldCharType="separate"/>
        </w:r>
        <w:r w:rsidR="00E46B89">
          <w:rPr>
            <w:noProof/>
            <w:webHidden/>
          </w:rPr>
          <w:t>4</w:t>
        </w:r>
        <w:r w:rsidR="008D247B">
          <w:rPr>
            <w:noProof/>
            <w:webHidden/>
          </w:rPr>
          <w:fldChar w:fldCharType="end"/>
        </w:r>
      </w:hyperlink>
    </w:p>
    <w:p w:rsidR="008D247B" w:rsidRDefault="002B5C9A">
      <w:pPr>
        <w:pStyle w:val="TM1"/>
        <w:tabs>
          <w:tab w:val="right" w:pos="9926"/>
        </w:tabs>
        <w:rPr>
          <w:b w:val="0"/>
          <w:bCs w:val="0"/>
          <w:caps w:val="0"/>
          <w:noProof/>
          <w:color w:val="auto"/>
          <w:u w:val="none"/>
          <w:lang w:val="en-GB" w:eastAsia="en-GB"/>
        </w:rPr>
      </w:pPr>
      <w:hyperlink w:anchor="_Toc120877458" w:history="1">
        <w:r w:rsidR="008D247B" w:rsidRPr="00341511">
          <w:rPr>
            <w:rStyle w:val="Lienhypertexte"/>
            <w:noProof/>
          </w:rPr>
          <w:t>Stories</w:t>
        </w:r>
        <w:r w:rsidR="008D247B">
          <w:rPr>
            <w:noProof/>
            <w:webHidden/>
          </w:rPr>
          <w:tab/>
        </w:r>
        <w:r w:rsidR="008D247B">
          <w:rPr>
            <w:noProof/>
            <w:webHidden/>
          </w:rPr>
          <w:fldChar w:fldCharType="begin"/>
        </w:r>
        <w:r w:rsidR="008D247B">
          <w:rPr>
            <w:noProof/>
            <w:webHidden/>
          </w:rPr>
          <w:instrText xml:space="preserve"> PAGEREF _Toc120877458 \h </w:instrText>
        </w:r>
        <w:r w:rsidR="008D247B">
          <w:rPr>
            <w:noProof/>
            <w:webHidden/>
          </w:rPr>
        </w:r>
        <w:r w:rsidR="008D247B">
          <w:rPr>
            <w:noProof/>
            <w:webHidden/>
          </w:rPr>
          <w:fldChar w:fldCharType="separate"/>
        </w:r>
        <w:r w:rsidR="00E46B89">
          <w:rPr>
            <w:noProof/>
            <w:webHidden/>
          </w:rPr>
          <w:t>7</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59" w:history="1">
        <w:r w:rsidR="008D247B" w:rsidRPr="00341511">
          <w:rPr>
            <w:rStyle w:val="Lienhypertexte"/>
            <w:noProof/>
          </w:rPr>
          <w:t>Business booster</w:t>
        </w:r>
        <w:r w:rsidR="008D247B">
          <w:rPr>
            <w:noProof/>
            <w:webHidden/>
          </w:rPr>
          <w:tab/>
        </w:r>
        <w:r w:rsidR="008D247B">
          <w:rPr>
            <w:noProof/>
            <w:webHidden/>
          </w:rPr>
          <w:fldChar w:fldCharType="begin"/>
        </w:r>
        <w:r w:rsidR="008D247B">
          <w:rPr>
            <w:noProof/>
            <w:webHidden/>
          </w:rPr>
          <w:instrText xml:space="preserve"> PAGEREF _Toc120877459 \h </w:instrText>
        </w:r>
        <w:r w:rsidR="008D247B">
          <w:rPr>
            <w:noProof/>
            <w:webHidden/>
          </w:rPr>
        </w:r>
        <w:r w:rsidR="008D247B">
          <w:rPr>
            <w:noProof/>
            <w:webHidden/>
          </w:rPr>
          <w:fldChar w:fldCharType="separate"/>
        </w:r>
        <w:r w:rsidR="00E46B89">
          <w:rPr>
            <w:noProof/>
            <w:webHidden/>
          </w:rPr>
          <w:t>7</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0" w:history="1">
        <w:r w:rsidR="008D247B" w:rsidRPr="00341511">
          <w:rPr>
            <w:rStyle w:val="Lienhypertexte"/>
            <w:noProof/>
          </w:rPr>
          <w:t>Mireille Nyom</w:t>
        </w:r>
        <w:r w:rsidR="008D247B">
          <w:rPr>
            <w:noProof/>
            <w:webHidden/>
          </w:rPr>
          <w:tab/>
        </w:r>
        <w:r w:rsidR="008D247B">
          <w:rPr>
            <w:noProof/>
            <w:webHidden/>
          </w:rPr>
          <w:fldChar w:fldCharType="begin"/>
        </w:r>
        <w:r w:rsidR="008D247B">
          <w:rPr>
            <w:noProof/>
            <w:webHidden/>
          </w:rPr>
          <w:instrText xml:space="preserve"> PAGEREF _Toc120877460 \h </w:instrText>
        </w:r>
        <w:r w:rsidR="008D247B">
          <w:rPr>
            <w:noProof/>
            <w:webHidden/>
          </w:rPr>
        </w:r>
        <w:r w:rsidR="008D247B">
          <w:rPr>
            <w:noProof/>
            <w:webHidden/>
          </w:rPr>
          <w:fldChar w:fldCharType="separate"/>
        </w:r>
        <w:r w:rsidR="00E46B89">
          <w:rPr>
            <w:noProof/>
            <w:webHidden/>
          </w:rPr>
          <w:t>7</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1" w:history="1">
        <w:r w:rsidR="008D247B" w:rsidRPr="00341511">
          <w:rPr>
            <w:rStyle w:val="Lienhypertexte"/>
            <w:noProof/>
          </w:rPr>
          <w:t>Naomie Saa</w:t>
        </w:r>
        <w:r w:rsidR="008D247B">
          <w:rPr>
            <w:noProof/>
            <w:webHidden/>
          </w:rPr>
          <w:tab/>
        </w:r>
        <w:r w:rsidR="008D247B">
          <w:rPr>
            <w:noProof/>
            <w:webHidden/>
          </w:rPr>
          <w:fldChar w:fldCharType="begin"/>
        </w:r>
        <w:r w:rsidR="008D247B">
          <w:rPr>
            <w:noProof/>
            <w:webHidden/>
          </w:rPr>
          <w:instrText xml:space="preserve"> PAGEREF _Toc120877461 \h </w:instrText>
        </w:r>
        <w:r w:rsidR="008D247B">
          <w:rPr>
            <w:noProof/>
            <w:webHidden/>
          </w:rPr>
        </w:r>
        <w:r w:rsidR="008D247B">
          <w:rPr>
            <w:noProof/>
            <w:webHidden/>
          </w:rPr>
          <w:fldChar w:fldCharType="separate"/>
        </w:r>
        <w:r w:rsidR="00E46B89">
          <w:rPr>
            <w:noProof/>
            <w:webHidden/>
          </w:rPr>
          <w:t>7</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2" w:history="1">
        <w:r w:rsidR="008D247B" w:rsidRPr="00341511">
          <w:rPr>
            <w:rStyle w:val="Lienhypertexte"/>
            <w:noProof/>
            <w:lang w:val="en-GB"/>
          </w:rPr>
          <w:t>Ursula Fameni</w:t>
        </w:r>
        <w:r w:rsidR="008D247B">
          <w:rPr>
            <w:noProof/>
            <w:webHidden/>
          </w:rPr>
          <w:tab/>
        </w:r>
        <w:r w:rsidR="008D247B">
          <w:rPr>
            <w:noProof/>
            <w:webHidden/>
          </w:rPr>
          <w:fldChar w:fldCharType="begin"/>
        </w:r>
        <w:r w:rsidR="008D247B">
          <w:rPr>
            <w:noProof/>
            <w:webHidden/>
          </w:rPr>
          <w:instrText xml:space="preserve"> PAGEREF _Toc120877462 \h </w:instrText>
        </w:r>
        <w:r w:rsidR="008D247B">
          <w:rPr>
            <w:noProof/>
            <w:webHidden/>
          </w:rPr>
        </w:r>
        <w:r w:rsidR="008D247B">
          <w:rPr>
            <w:noProof/>
            <w:webHidden/>
          </w:rPr>
          <w:fldChar w:fldCharType="separate"/>
        </w:r>
        <w:r w:rsidR="00E46B89">
          <w:rPr>
            <w:noProof/>
            <w:webHidden/>
          </w:rPr>
          <w:t>8</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3" w:history="1">
        <w:r w:rsidR="008D247B" w:rsidRPr="00341511">
          <w:rPr>
            <w:rStyle w:val="Lienhypertexte"/>
            <w:noProof/>
            <w:lang w:val="fr-FR"/>
          </w:rPr>
          <w:t>Clarisse Fongue</w:t>
        </w:r>
        <w:r w:rsidR="008D247B">
          <w:rPr>
            <w:noProof/>
            <w:webHidden/>
          </w:rPr>
          <w:tab/>
        </w:r>
        <w:r w:rsidR="008D247B">
          <w:rPr>
            <w:noProof/>
            <w:webHidden/>
          </w:rPr>
          <w:fldChar w:fldCharType="begin"/>
        </w:r>
        <w:r w:rsidR="008D247B">
          <w:rPr>
            <w:noProof/>
            <w:webHidden/>
          </w:rPr>
          <w:instrText xml:space="preserve"> PAGEREF _Toc120877463 \h </w:instrText>
        </w:r>
        <w:r w:rsidR="008D247B">
          <w:rPr>
            <w:noProof/>
            <w:webHidden/>
          </w:rPr>
        </w:r>
        <w:r w:rsidR="008D247B">
          <w:rPr>
            <w:noProof/>
            <w:webHidden/>
          </w:rPr>
          <w:fldChar w:fldCharType="separate"/>
        </w:r>
        <w:r w:rsidR="00E46B89">
          <w:rPr>
            <w:noProof/>
            <w:webHidden/>
          </w:rPr>
          <w:t>9</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64" w:history="1">
        <w:r w:rsidR="008D247B" w:rsidRPr="00341511">
          <w:rPr>
            <w:rStyle w:val="Lienhypertexte"/>
            <w:noProof/>
          </w:rPr>
          <w:t>Career clarifier &amp; family bond strengthener</w:t>
        </w:r>
        <w:r w:rsidR="008D247B">
          <w:rPr>
            <w:noProof/>
            <w:webHidden/>
          </w:rPr>
          <w:tab/>
        </w:r>
        <w:r w:rsidR="008D247B">
          <w:rPr>
            <w:noProof/>
            <w:webHidden/>
          </w:rPr>
          <w:fldChar w:fldCharType="begin"/>
        </w:r>
        <w:r w:rsidR="008D247B">
          <w:rPr>
            <w:noProof/>
            <w:webHidden/>
          </w:rPr>
          <w:instrText xml:space="preserve"> PAGEREF _Toc120877464 \h </w:instrText>
        </w:r>
        <w:r w:rsidR="008D247B">
          <w:rPr>
            <w:noProof/>
            <w:webHidden/>
          </w:rPr>
        </w:r>
        <w:r w:rsidR="008D247B">
          <w:rPr>
            <w:noProof/>
            <w:webHidden/>
          </w:rPr>
          <w:fldChar w:fldCharType="separate"/>
        </w:r>
        <w:r w:rsidR="00E46B89">
          <w:rPr>
            <w:noProof/>
            <w:webHidden/>
          </w:rPr>
          <w:t>9</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5" w:history="1">
        <w:r w:rsidR="008D247B" w:rsidRPr="00341511">
          <w:rPr>
            <w:rStyle w:val="Lienhypertexte"/>
            <w:noProof/>
          </w:rPr>
          <w:t>Jacqueline Ntock</w:t>
        </w:r>
        <w:r w:rsidR="008D247B">
          <w:rPr>
            <w:noProof/>
            <w:webHidden/>
          </w:rPr>
          <w:tab/>
        </w:r>
        <w:r w:rsidR="008D247B">
          <w:rPr>
            <w:noProof/>
            <w:webHidden/>
          </w:rPr>
          <w:fldChar w:fldCharType="begin"/>
        </w:r>
        <w:r w:rsidR="008D247B">
          <w:rPr>
            <w:noProof/>
            <w:webHidden/>
          </w:rPr>
          <w:instrText xml:space="preserve"> PAGEREF _Toc120877465 \h </w:instrText>
        </w:r>
        <w:r w:rsidR="008D247B">
          <w:rPr>
            <w:noProof/>
            <w:webHidden/>
          </w:rPr>
        </w:r>
        <w:r w:rsidR="008D247B">
          <w:rPr>
            <w:noProof/>
            <w:webHidden/>
          </w:rPr>
          <w:fldChar w:fldCharType="separate"/>
        </w:r>
        <w:r w:rsidR="00E46B89">
          <w:rPr>
            <w:noProof/>
            <w:webHidden/>
          </w:rPr>
          <w:t>9</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6" w:history="1">
        <w:r w:rsidR="008D247B" w:rsidRPr="00341511">
          <w:rPr>
            <w:rStyle w:val="Lienhypertexte"/>
            <w:noProof/>
          </w:rPr>
          <w:t>Cassandra Wambo</w:t>
        </w:r>
        <w:r w:rsidR="008D247B">
          <w:rPr>
            <w:noProof/>
            <w:webHidden/>
          </w:rPr>
          <w:tab/>
        </w:r>
        <w:r w:rsidR="008D247B">
          <w:rPr>
            <w:noProof/>
            <w:webHidden/>
          </w:rPr>
          <w:fldChar w:fldCharType="begin"/>
        </w:r>
        <w:r w:rsidR="008D247B">
          <w:rPr>
            <w:noProof/>
            <w:webHidden/>
          </w:rPr>
          <w:instrText xml:space="preserve"> PAGEREF _Toc120877466 \h </w:instrText>
        </w:r>
        <w:r w:rsidR="008D247B">
          <w:rPr>
            <w:noProof/>
            <w:webHidden/>
          </w:rPr>
        </w:r>
        <w:r w:rsidR="008D247B">
          <w:rPr>
            <w:noProof/>
            <w:webHidden/>
          </w:rPr>
          <w:fldChar w:fldCharType="separate"/>
        </w:r>
        <w:r w:rsidR="00E46B89">
          <w:rPr>
            <w:noProof/>
            <w:webHidden/>
          </w:rPr>
          <w:t>10</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7" w:history="1">
        <w:r w:rsidR="008D247B" w:rsidRPr="00341511">
          <w:rPr>
            <w:rStyle w:val="Lienhypertexte"/>
            <w:noProof/>
          </w:rPr>
          <w:t>Marina Abadie &amp; Erynn Bell</w:t>
        </w:r>
        <w:r w:rsidR="008D247B">
          <w:rPr>
            <w:noProof/>
            <w:webHidden/>
          </w:rPr>
          <w:tab/>
        </w:r>
        <w:r w:rsidR="008D247B">
          <w:rPr>
            <w:noProof/>
            <w:webHidden/>
          </w:rPr>
          <w:fldChar w:fldCharType="begin"/>
        </w:r>
        <w:r w:rsidR="008D247B">
          <w:rPr>
            <w:noProof/>
            <w:webHidden/>
          </w:rPr>
          <w:instrText xml:space="preserve"> PAGEREF _Toc120877467 \h </w:instrText>
        </w:r>
        <w:r w:rsidR="008D247B">
          <w:rPr>
            <w:noProof/>
            <w:webHidden/>
          </w:rPr>
        </w:r>
        <w:r w:rsidR="008D247B">
          <w:rPr>
            <w:noProof/>
            <w:webHidden/>
          </w:rPr>
          <w:fldChar w:fldCharType="separate"/>
        </w:r>
        <w:r w:rsidR="00E46B89">
          <w:rPr>
            <w:noProof/>
            <w:webHidden/>
          </w:rPr>
          <w:t>11</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8" w:history="1">
        <w:r w:rsidR="008D247B" w:rsidRPr="00341511">
          <w:rPr>
            <w:rStyle w:val="Lienhypertexte"/>
            <w:noProof/>
          </w:rPr>
          <w:t>Ange Mekoulou</w:t>
        </w:r>
        <w:r w:rsidR="008D247B">
          <w:rPr>
            <w:noProof/>
            <w:webHidden/>
          </w:rPr>
          <w:tab/>
        </w:r>
        <w:r w:rsidR="008D247B">
          <w:rPr>
            <w:noProof/>
            <w:webHidden/>
          </w:rPr>
          <w:fldChar w:fldCharType="begin"/>
        </w:r>
        <w:r w:rsidR="008D247B">
          <w:rPr>
            <w:noProof/>
            <w:webHidden/>
          </w:rPr>
          <w:instrText xml:space="preserve"> PAGEREF _Toc120877468 \h </w:instrText>
        </w:r>
        <w:r w:rsidR="008D247B">
          <w:rPr>
            <w:noProof/>
            <w:webHidden/>
          </w:rPr>
        </w:r>
        <w:r w:rsidR="008D247B">
          <w:rPr>
            <w:noProof/>
            <w:webHidden/>
          </w:rPr>
          <w:fldChar w:fldCharType="separate"/>
        </w:r>
        <w:r w:rsidR="00E46B89">
          <w:rPr>
            <w:noProof/>
            <w:webHidden/>
          </w:rPr>
          <w:t>11</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69" w:history="1">
        <w:r w:rsidR="008D247B" w:rsidRPr="00341511">
          <w:rPr>
            <w:rStyle w:val="Lienhypertexte"/>
            <w:noProof/>
          </w:rPr>
          <w:t>Christelle Bende</w:t>
        </w:r>
        <w:r w:rsidR="008D247B">
          <w:rPr>
            <w:noProof/>
            <w:webHidden/>
          </w:rPr>
          <w:tab/>
        </w:r>
        <w:r w:rsidR="008D247B">
          <w:rPr>
            <w:noProof/>
            <w:webHidden/>
          </w:rPr>
          <w:fldChar w:fldCharType="begin"/>
        </w:r>
        <w:r w:rsidR="008D247B">
          <w:rPr>
            <w:noProof/>
            <w:webHidden/>
          </w:rPr>
          <w:instrText xml:space="preserve"> PAGEREF _Toc120877469 \h </w:instrText>
        </w:r>
        <w:r w:rsidR="008D247B">
          <w:rPr>
            <w:noProof/>
            <w:webHidden/>
          </w:rPr>
        </w:r>
        <w:r w:rsidR="008D247B">
          <w:rPr>
            <w:noProof/>
            <w:webHidden/>
          </w:rPr>
          <w:fldChar w:fldCharType="separate"/>
        </w:r>
        <w:r w:rsidR="00E46B89">
          <w:rPr>
            <w:noProof/>
            <w:webHidden/>
          </w:rPr>
          <w:t>12</w:t>
        </w:r>
        <w:r w:rsidR="008D247B">
          <w:rPr>
            <w:noProof/>
            <w:webHidden/>
          </w:rPr>
          <w:fldChar w:fldCharType="end"/>
        </w:r>
      </w:hyperlink>
    </w:p>
    <w:p w:rsidR="008D247B" w:rsidRDefault="002B5C9A">
      <w:pPr>
        <w:pStyle w:val="TM2"/>
        <w:tabs>
          <w:tab w:val="right" w:pos="9926"/>
        </w:tabs>
        <w:rPr>
          <w:b w:val="0"/>
          <w:bCs w:val="0"/>
          <w:smallCaps w:val="0"/>
          <w:noProof/>
          <w:color w:val="auto"/>
          <w:lang w:val="en-GB" w:eastAsia="en-GB"/>
        </w:rPr>
      </w:pPr>
      <w:hyperlink w:anchor="_Toc120877470" w:history="1">
        <w:r w:rsidR="008D247B" w:rsidRPr="00341511">
          <w:rPr>
            <w:rStyle w:val="Lienhypertexte"/>
            <w:noProof/>
          </w:rPr>
          <w:t>Volunteering stimulator</w:t>
        </w:r>
        <w:r w:rsidR="008D247B">
          <w:rPr>
            <w:noProof/>
            <w:webHidden/>
          </w:rPr>
          <w:tab/>
        </w:r>
        <w:r w:rsidR="008D247B">
          <w:rPr>
            <w:noProof/>
            <w:webHidden/>
          </w:rPr>
          <w:fldChar w:fldCharType="begin"/>
        </w:r>
        <w:r w:rsidR="008D247B">
          <w:rPr>
            <w:noProof/>
            <w:webHidden/>
          </w:rPr>
          <w:instrText xml:space="preserve"> PAGEREF _Toc120877470 \h </w:instrText>
        </w:r>
        <w:r w:rsidR="008D247B">
          <w:rPr>
            <w:noProof/>
            <w:webHidden/>
          </w:rPr>
        </w:r>
        <w:r w:rsidR="008D247B">
          <w:rPr>
            <w:noProof/>
            <w:webHidden/>
          </w:rPr>
          <w:fldChar w:fldCharType="separate"/>
        </w:r>
        <w:r w:rsidR="00E46B89">
          <w:rPr>
            <w:noProof/>
            <w:webHidden/>
          </w:rPr>
          <w:t>12</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71" w:history="1">
        <w:r w:rsidR="008D247B" w:rsidRPr="00341511">
          <w:rPr>
            <w:rStyle w:val="Lienhypertexte"/>
            <w:noProof/>
          </w:rPr>
          <w:t>Cynthia Kwedi</w:t>
        </w:r>
        <w:r w:rsidR="008D247B">
          <w:rPr>
            <w:noProof/>
            <w:webHidden/>
          </w:rPr>
          <w:tab/>
        </w:r>
        <w:r w:rsidR="008D247B">
          <w:rPr>
            <w:noProof/>
            <w:webHidden/>
          </w:rPr>
          <w:fldChar w:fldCharType="begin"/>
        </w:r>
        <w:r w:rsidR="008D247B">
          <w:rPr>
            <w:noProof/>
            <w:webHidden/>
          </w:rPr>
          <w:instrText xml:space="preserve"> PAGEREF _Toc120877471 \h </w:instrText>
        </w:r>
        <w:r w:rsidR="008D247B">
          <w:rPr>
            <w:noProof/>
            <w:webHidden/>
          </w:rPr>
        </w:r>
        <w:r w:rsidR="008D247B">
          <w:rPr>
            <w:noProof/>
            <w:webHidden/>
          </w:rPr>
          <w:fldChar w:fldCharType="separate"/>
        </w:r>
        <w:r w:rsidR="00E46B89">
          <w:rPr>
            <w:noProof/>
            <w:webHidden/>
          </w:rPr>
          <w:t>12</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72" w:history="1">
        <w:r w:rsidR="008D247B" w:rsidRPr="00341511">
          <w:rPr>
            <w:rStyle w:val="Lienhypertexte"/>
            <w:noProof/>
          </w:rPr>
          <w:t>Sally Brain</w:t>
        </w:r>
        <w:r w:rsidR="008D247B">
          <w:rPr>
            <w:noProof/>
            <w:webHidden/>
          </w:rPr>
          <w:tab/>
        </w:r>
        <w:r w:rsidR="008D247B">
          <w:rPr>
            <w:noProof/>
            <w:webHidden/>
          </w:rPr>
          <w:fldChar w:fldCharType="begin"/>
        </w:r>
        <w:r w:rsidR="008D247B">
          <w:rPr>
            <w:noProof/>
            <w:webHidden/>
          </w:rPr>
          <w:instrText xml:space="preserve"> PAGEREF _Toc120877472 \h </w:instrText>
        </w:r>
        <w:r w:rsidR="008D247B">
          <w:rPr>
            <w:noProof/>
            <w:webHidden/>
          </w:rPr>
        </w:r>
        <w:r w:rsidR="008D247B">
          <w:rPr>
            <w:noProof/>
            <w:webHidden/>
          </w:rPr>
          <w:fldChar w:fldCharType="separate"/>
        </w:r>
        <w:r w:rsidR="00E46B89">
          <w:rPr>
            <w:noProof/>
            <w:webHidden/>
          </w:rPr>
          <w:t>13</w:t>
        </w:r>
        <w:r w:rsidR="008D247B">
          <w:rPr>
            <w:noProof/>
            <w:webHidden/>
          </w:rPr>
          <w:fldChar w:fldCharType="end"/>
        </w:r>
      </w:hyperlink>
    </w:p>
    <w:p w:rsidR="008D247B" w:rsidRDefault="002B5C9A">
      <w:pPr>
        <w:pStyle w:val="TM3"/>
        <w:tabs>
          <w:tab w:val="right" w:pos="9926"/>
        </w:tabs>
        <w:rPr>
          <w:smallCaps w:val="0"/>
          <w:noProof/>
          <w:color w:val="auto"/>
          <w:lang w:val="en-GB" w:eastAsia="en-GB"/>
        </w:rPr>
      </w:pPr>
      <w:hyperlink w:anchor="_Toc120877473" w:history="1">
        <w:r w:rsidR="008D247B" w:rsidRPr="00341511">
          <w:rPr>
            <w:rStyle w:val="Lienhypertexte"/>
            <w:noProof/>
          </w:rPr>
          <w:t>Jully Lou Donfack</w:t>
        </w:r>
        <w:r w:rsidR="008D247B">
          <w:rPr>
            <w:noProof/>
            <w:webHidden/>
          </w:rPr>
          <w:tab/>
        </w:r>
        <w:r w:rsidR="008D247B">
          <w:rPr>
            <w:noProof/>
            <w:webHidden/>
          </w:rPr>
          <w:fldChar w:fldCharType="begin"/>
        </w:r>
        <w:r w:rsidR="008D247B">
          <w:rPr>
            <w:noProof/>
            <w:webHidden/>
          </w:rPr>
          <w:instrText xml:space="preserve"> PAGEREF _Toc120877473 \h </w:instrText>
        </w:r>
        <w:r w:rsidR="008D247B">
          <w:rPr>
            <w:noProof/>
            <w:webHidden/>
          </w:rPr>
        </w:r>
        <w:r w:rsidR="008D247B">
          <w:rPr>
            <w:noProof/>
            <w:webHidden/>
          </w:rPr>
          <w:fldChar w:fldCharType="separate"/>
        </w:r>
        <w:r w:rsidR="00E46B89">
          <w:rPr>
            <w:noProof/>
            <w:webHidden/>
          </w:rPr>
          <w:t>14</w:t>
        </w:r>
        <w:r w:rsidR="008D247B">
          <w:rPr>
            <w:noProof/>
            <w:webHidden/>
          </w:rPr>
          <w:fldChar w:fldCharType="end"/>
        </w:r>
      </w:hyperlink>
    </w:p>
    <w:p w:rsidR="008D247B" w:rsidRDefault="002B5C9A">
      <w:pPr>
        <w:pStyle w:val="TM1"/>
        <w:tabs>
          <w:tab w:val="right" w:pos="9926"/>
        </w:tabs>
        <w:rPr>
          <w:b w:val="0"/>
          <w:bCs w:val="0"/>
          <w:caps w:val="0"/>
          <w:noProof/>
          <w:color w:val="auto"/>
          <w:u w:val="none"/>
          <w:lang w:val="en-GB" w:eastAsia="en-GB"/>
        </w:rPr>
      </w:pPr>
      <w:hyperlink w:anchor="_Toc120877474" w:history="1">
        <w:r w:rsidR="008D247B" w:rsidRPr="00341511">
          <w:rPr>
            <w:rStyle w:val="Lienhypertexte"/>
            <w:noProof/>
          </w:rPr>
          <w:t>The way forward</w:t>
        </w:r>
        <w:r w:rsidR="008D247B">
          <w:rPr>
            <w:noProof/>
            <w:webHidden/>
          </w:rPr>
          <w:tab/>
        </w:r>
        <w:r w:rsidR="008D247B">
          <w:rPr>
            <w:noProof/>
            <w:webHidden/>
          </w:rPr>
          <w:fldChar w:fldCharType="begin"/>
        </w:r>
        <w:r w:rsidR="008D247B">
          <w:rPr>
            <w:noProof/>
            <w:webHidden/>
          </w:rPr>
          <w:instrText xml:space="preserve"> PAGEREF _Toc120877474 \h </w:instrText>
        </w:r>
        <w:r w:rsidR="008D247B">
          <w:rPr>
            <w:noProof/>
            <w:webHidden/>
          </w:rPr>
        </w:r>
        <w:r w:rsidR="008D247B">
          <w:rPr>
            <w:noProof/>
            <w:webHidden/>
          </w:rPr>
          <w:fldChar w:fldCharType="separate"/>
        </w:r>
        <w:r w:rsidR="00E46B89">
          <w:rPr>
            <w:noProof/>
            <w:webHidden/>
          </w:rPr>
          <w:t>14</w:t>
        </w:r>
        <w:r w:rsidR="008D247B">
          <w:rPr>
            <w:noProof/>
            <w:webHidden/>
          </w:rPr>
          <w:fldChar w:fldCharType="end"/>
        </w:r>
      </w:hyperlink>
    </w:p>
    <w:p w:rsidR="00E311F1" w:rsidRDefault="00173ED6" w:rsidP="00E311F1">
      <w:r>
        <w:fldChar w:fldCharType="end"/>
      </w:r>
      <w:r w:rsidR="00E311F1">
        <w:br w:type="page"/>
      </w:r>
    </w:p>
    <w:p w:rsidR="000F3861" w:rsidRDefault="000F3861" w:rsidP="00E311F1"/>
    <w:p w:rsidR="000F3861" w:rsidRDefault="000F3861" w:rsidP="00E311F1"/>
    <w:p w:rsidR="00F13BDC" w:rsidRDefault="00F13BDC" w:rsidP="00E311F1"/>
    <w:p w:rsidR="00F13BDC" w:rsidRDefault="00F13BDC" w:rsidP="00E311F1"/>
    <w:p w:rsidR="00C96295" w:rsidRDefault="00C96295" w:rsidP="00E311F1"/>
    <w:p w:rsidR="00C96295" w:rsidRDefault="00C96295" w:rsidP="00E311F1"/>
    <w:p w:rsidR="00C96295" w:rsidRDefault="00C96295" w:rsidP="00E311F1"/>
    <w:p w:rsidR="00C96295" w:rsidRDefault="00C96295" w:rsidP="00E311F1"/>
    <w:p w:rsidR="00EE7200" w:rsidRPr="00EE7200" w:rsidRDefault="00EE7200" w:rsidP="00EE7200">
      <w:pPr>
        <w:keepNext/>
        <w:framePr w:dropCap="drop" w:lines="3" w:wrap="around" w:vAnchor="text" w:hAnchor="text"/>
        <w:spacing w:line="1227" w:lineRule="exact"/>
        <w:textAlignment w:val="baseline"/>
        <w:rPr>
          <w:position w:val="-6"/>
          <w:sz w:val="145"/>
        </w:rPr>
      </w:pPr>
      <w:r w:rsidRPr="00EE7200">
        <w:rPr>
          <w:position w:val="-6"/>
          <w:sz w:val="145"/>
        </w:rPr>
        <w:t>D</w:t>
      </w:r>
    </w:p>
    <w:p w:rsidR="00E311F1" w:rsidRDefault="00E311F1" w:rsidP="00E311F1">
      <w:r>
        <w:t xml:space="preserve">ear </w:t>
      </w:r>
      <w:r w:rsidR="00B853A6">
        <w:t>Stakeholders</w:t>
      </w:r>
      <w:r>
        <w:t>,</w:t>
      </w:r>
    </w:p>
    <w:p w:rsidR="000F3861" w:rsidRDefault="009572C0" w:rsidP="00E311F1">
      <w:r>
        <w:t xml:space="preserve"> </w:t>
      </w:r>
      <w:proofErr w:type="gramStart"/>
      <w:r>
        <w:t>we</w:t>
      </w:r>
      <w:proofErr w:type="gramEnd"/>
      <w:r>
        <w:t xml:space="preserve"> </w:t>
      </w:r>
      <w:r w:rsidR="00BD6E91">
        <w:t>a</w:t>
      </w:r>
      <w:r w:rsidR="000F3861">
        <w:t xml:space="preserve">re </w:t>
      </w:r>
      <w:r w:rsidR="00270913">
        <w:t>grateful for</w:t>
      </w:r>
      <w:r w:rsidR="000F3861">
        <w:t xml:space="preserve"> what has started in the small district</w:t>
      </w:r>
      <w:r w:rsidR="00983BAE">
        <w:t>s</w:t>
      </w:r>
      <w:r w:rsidR="000F3861">
        <w:t xml:space="preserve"> of </w:t>
      </w:r>
      <w:proofErr w:type="spellStart"/>
      <w:r w:rsidR="000F3861">
        <w:t>Bepanda</w:t>
      </w:r>
      <w:proofErr w:type="spellEnd"/>
      <w:r w:rsidR="000F3861">
        <w:t xml:space="preserve"> - </w:t>
      </w:r>
      <w:proofErr w:type="spellStart"/>
      <w:r w:rsidR="000F3861">
        <w:t>Ndogbong</w:t>
      </w:r>
      <w:proofErr w:type="spellEnd"/>
      <w:r w:rsidR="000F3861">
        <w:t xml:space="preserve"> this year.</w:t>
      </w:r>
    </w:p>
    <w:p w:rsidR="000F3861" w:rsidRDefault="000F3861" w:rsidP="00E311F1">
      <w:r>
        <w:t xml:space="preserve">Although we </w:t>
      </w:r>
      <w:r w:rsidR="009572C0">
        <w:t xml:space="preserve">Port Bell Academy </w:t>
      </w:r>
      <w:r w:rsidR="00983BAE">
        <w:t xml:space="preserve">(PBA) </w:t>
      </w:r>
      <w:r>
        <w:t xml:space="preserve">have not yet reached out as many girls and women as </w:t>
      </w:r>
      <w:r w:rsidR="00983BAE">
        <w:t xml:space="preserve">we </w:t>
      </w:r>
      <w:r>
        <w:t>expected (because in a society where t</w:t>
      </w:r>
      <w:r w:rsidR="00871F9B">
        <w:t xml:space="preserve">he most efficient communication </w:t>
      </w:r>
      <w:r>
        <w:t>mean is</w:t>
      </w:r>
      <w:r w:rsidR="00BD6E91">
        <w:t xml:space="preserve"> word of mouth, things</w:t>
      </w:r>
      <w:r>
        <w:t xml:space="preserve"> </w:t>
      </w:r>
      <w:r w:rsidR="00BD6E91">
        <w:t>take more time to get known)</w:t>
      </w:r>
      <w:r w:rsidR="00871F9B">
        <w:t>,</w:t>
      </w:r>
      <w:r w:rsidR="00BD6E91">
        <w:t xml:space="preserve"> the learners and the families impacted are unanimous </w:t>
      </w:r>
      <w:r w:rsidR="00983BAE">
        <w:t>:</w:t>
      </w:r>
      <w:r w:rsidR="00BD6E91">
        <w:t xml:space="preserve"> </w:t>
      </w:r>
      <w:r w:rsidR="00BD6E91" w:rsidRPr="00983BAE">
        <w:t xml:space="preserve">“they have experienced a different way </w:t>
      </w:r>
      <w:r w:rsidR="00983BAE">
        <w:t>of learning and living.</w:t>
      </w:r>
      <w:r w:rsidR="00BD6E91" w:rsidRPr="00983BAE">
        <w:t>”</w:t>
      </w:r>
      <w:r w:rsidRPr="00983BAE">
        <w:t xml:space="preserve"> </w:t>
      </w:r>
    </w:p>
    <w:p w:rsidR="00983BAE" w:rsidRDefault="00983BAE" w:rsidP="00E311F1">
      <w:r>
        <w:t>We</w:t>
      </w:r>
      <w:r w:rsidR="00270913">
        <w:t xml:space="preserve"> hope</w:t>
      </w:r>
      <w:r>
        <w:t xml:space="preserve"> this </w:t>
      </w:r>
      <w:r w:rsidR="00270913">
        <w:t>summary</w:t>
      </w:r>
      <w:r>
        <w:t xml:space="preserve"> of our </w:t>
      </w:r>
      <w:r w:rsidR="00EA72BB">
        <w:t>delightful</w:t>
      </w:r>
      <w:r w:rsidR="00270913">
        <w:t xml:space="preserve"> </w:t>
      </w:r>
      <w:r>
        <w:t xml:space="preserve">experience in running the </w:t>
      </w:r>
      <w:proofErr w:type="spellStart"/>
      <w:r w:rsidR="009D09B0">
        <w:t>LiTGiW</w:t>
      </w:r>
      <w:proofErr w:type="spellEnd"/>
      <w:r>
        <w:t xml:space="preserve"> project </w:t>
      </w:r>
      <w:r w:rsidR="00CC1524">
        <w:t xml:space="preserve">this year </w:t>
      </w:r>
      <w:r>
        <w:t>make</w:t>
      </w:r>
      <w:r w:rsidR="00CC1524">
        <w:t>s</w:t>
      </w:r>
      <w:r>
        <w:t xml:space="preserve"> you </w:t>
      </w:r>
      <w:r w:rsidR="00EA72BB">
        <w:t>optimistic</w:t>
      </w:r>
      <w:r>
        <w:t xml:space="preserve"> about the </w:t>
      </w:r>
      <w:r w:rsidR="00EA72BB">
        <w:t>relevance and the future of this initiative</w:t>
      </w:r>
      <w:r>
        <w:t xml:space="preserve"> as we are.</w:t>
      </w:r>
    </w:p>
    <w:p w:rsidR="00983BAE" w:rsidRDefault="00983BAE" w:rsidP="00E311F1"/>
    <w:p w:rsidR="00983BAE" w:rsidRPr="00EE7200" w:rsidRDefault="00983BAE" w:rsidP="00E311F1">
      <w:pPr>
        <w:rPr>
          <w:b/>
        </w:rPr>
      </w:pPr>
      <w:r w:rsidRPr="00EE7200">
        <w:rPr>
          <w:b/>
        </w:rPr>
        <w:t xml:space="preserve">Project </w:t>
      </w:r>
      <w:r w:rsidR="00CC1524">
        <w:rPr>
          <w:b/>
        </w:rPr>
        <w:t>Coordinator</w:t>
      </w:r>
    </w:p>
    <w:p w:rsidR="00983BAE" w:rsidRDefault="00F13BDC" w:rsidP="00E311F1">
      <w:r>
        <w:rPr>
          <w:noProof/>
          <w:lang w:val="fr-FR" w:eastAsia="fr-FR"/>
        </w:rPr>
        <w:drawing>
          <wp:inline distT="0" distB="0" distL="0" distR="0">
            <wp:extent cx="1432046" cy="76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uSign_Geral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37883" cy="765106"/>
                    </a:xfrm>
                    <a:prstGeom prst="rect">
                      <a:avLst/>
                    </a:prstGeom>
                  </pic:spPr>
                </pic:pic>
              </a:graphicData>
            </a:graphic>
          </wp:inline>
        </w:drawing>
      </w:r>
    </w:p>
    <w:p w:rsidR="00983BAE" w:rsidRPr="00EE7200" w:rsidRDefault="00983BAE" w:rsidP="00E311F1">
      <w:pPr>
        <w:rPr>
          <w:i/>
        </w:rPr>
      </w:pPr>
      <w:r w:rsidRPr="00EE7200">
        <w:rPr>
          <w:i/>
        </w:rPr>
        <w:t>Geraldine Foualem</w:t>
      </w:r>
    </w:p>
    <w:p w:rsidR="00E311F1" w:rsidRDefault="00E311F1" w:rsidP="00E311F1">
      <w:r>
        <w:t xml:space="preserve"> </w:t>
      </w:r>
    </w:p>
    <w:p w:rsidR="00BA54C6" w:rsidRDefault="00E311F1" w:rsidP="00E311F1">
      <w:r>
        <w:t xml:space="preserve"> </w:t>
      </w:r>
    </w:p>
    <w:p w:rsidR="00BA54C6" w:rsidRDefault="00BA54C6">
      <w:pPr>
        <w:spacing w:after="200" w:line="276" w:lineRule="auto"/>
        <w:jc w:val="left"/>
      </w:pPr>
      <w:r>
        <w:br w:type="page"/>
      </w:r>
    </w:p>
    <w:p w:rsidR="00BA54C6" w:rsidRDefault="00BA54C6" w:rsidP="001D3800">
      <w:pPr>
        <w:pStyle w:val="Titre1"/>
      </w:pPr>
      <w:bookmarkStart w:id="1" w:name="_Toc120877454"/>
      <w:r>
        <w:lastRenderedPageBreak/>
        <w:t xml:space="preserve">the </w:t>
      </w:r>
      <w:proofErr w:type="spellStart"/>
      <w:r>
        <w:t>LiTGiW</w:t>
      </w:r>
      <w:proofErr w:type="spellEnd"/>
      <w:r>
        <w:t xml:space="preserve"> project</w:t>
      </w:r>
      <w:bookmarkEnd w:id="1"/>
    </w:p>
    <w:p w:rsidR="00E311F1" w:rsidRDefault="00BA54C6" w:rsidP="00BA54C6">
      <w:r>
        <w:t xml:space="preserve">To make the project a reality, we </w:t>
      </w:r>
      <w:r w:rsidR="000D6C84">
        <w:t xml:space="preserve">first </w:t>
      </w:r>
      <w:r>
        <w:t xml:space="preserve">needed to think about how to package the training and communicate in way that </w:t>
      </w:r>
      <w:r w:rsidR="000D6C84">
        <w:t>touches</w:t>
      </w:r>
      <w:r>
        <w:t xml:space="preserve"> our people and </w:t>
      </w:r>
      <w:r w:rsidR="000D6C84">
        <w:t xml:space="preserve">then to </w:t>
      </w:r>
      <w:r>
        <w:t>get the computers to run</w:t>
      </w:r>
      <w:r w:rsidR="000D6C84">
        <w:t xml:space="preserve"> the classes.</w:t>
      </w:r>
      <w:r>
        <w:t xml:space="preserve"> </w:t>
      </w:r>
    </w:p>
    <w:p w:rsidR="00B411BC" w:rsidRDefault="00B411BC" w:rsidP="00BA54C6"/>
    <w:p w:rsidR="000D6C84" w:rsidRDefault="00DF7688" w:rsidP="000D6C84">
      <w:pPr>
        <w:pStyle w:val="Titre2"/>
      </w:pPr>
      <w:bookmarkStart w:id="2" w:name="_Toc120877455"/>
      <w:r>
        <w:t>T</w:t>
      </w:r>
      <w:r w:rsidR="00B411BC">
        <w:t>he context</w:t>
      </w:r>
      <w:bookmarkEnd w:id="2"/>
    </w:p>
    <w:p w:rsidR="00E728B9" w:rsidRDefault="000B6E2B" w:rsidP="000D6C84">
      <w:r w:rsidRPr="000B6E2B">
        <w:rPr>
          <w:noProof/>
          <w:lang w:val="fr-FR" w:eastAsia="fr-FR"/>
        </w:rPr>
        <w:drawing>
          <wp:anchor distT="0" distB="0" distL="114300" distR="114300" simplePos="0" relativeHeight="251661312" behindDoc="0" locked="0" layoutInCell="1" allowOverlap="1">
            <wp:simplePos x="0" y="0"/>
            <wp:positionH relativeFrom="column">
              <wp:posOffset>4000500</wp:posOffset>
            </wp:positionH>
            <wp:positionV relativeFrom="paragraph">
              <wp:posOffset>100330</wp:posOffset>
            </wp:positionV>
            <wp:extent cx="2223770" cy="1264920"/>
            <wp:effectExtent l="0" t="0" r="5080" b="0"/>
            <wp:wrapThrough wrapText="bothSides">
              <wp:wrapPolygon edited="0">
                <wp:start x="740" y="0"/>
                <wp:lineTo x="0" y="651"/>
                <wp:lineTo x="0" y="19518"/>
                <wp:lineTo x="185" y="20819"/>
                <wp:lineTo x="740" y="21145"/>
                <wp:lineTo x="20724" y="21145"/>
                <wp:lineTo x="21279" y="20819"/>
                <wp:lineTo x="21464" y="19518"/>
                <wp:lineTo x="21464" y="651"/>
                <wp:lineTo x="20724" y="0"/>
                <wp:lineTo x="740" y="0"/>
              </wp:wrapPolygon>
            </wp:wrapThrough>
            <wp:docPr id="4" name="Picture 4" descr="C:\Users\Guest_Invitée\Google Drive\PBA Buds\PBABuds &amp; Forsa\Forsa Reports\no-comput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_Invitée\Google Drive\PBA Buds\PBABuds &amp; Forsa\Forsa Reports\no-computer-symbo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3770" cy="1264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E6384">
        <w:t xml:space="preserve">In </w:t>
      </w:r>
      <w:proofErr w:type="spellStart"/>
      <w:r w:rsidR="000E6384">
        <w:t>Bepanda</w:t>
      </w:r>
      <w:proofErr w:type="spellEnd"/>
      <w:r w:rsidR="000E6384">
        <w:t xml:space="preserve"> –</w:t>
      </w:r>
      <w:r w:rsidR="00E728B9">
        <w:t xml:space="preserve"> </w:t>
      </w:r>
      <w:proofErr w:type="spellStart"/>
      <w:r w:rsidR="00E728B9">
        <w:t>N</w:t>
      </w:r>
      <w:r w:rsidR="000E6384">
        <w:t>dogbong</w:t>
      </w:r>
      <w:proofErr w:type="spellEnd"/>
      <w:r w:rsidR="000E6384">
        <w:t xml:space="preserve">, </w:t>
      </w:r>
      <w:r w:rsidR="00E728B9">
        <w:t>you</w:t>
      </w:r>
      <w:r w:rsidR="000D6C84">
        <w:t xml:space="preserve"> rarely find a computer </w:t>
      </w:r>
      <w:r w:rsidR="000E6384">
        <w:t xml:space="preserve">in families. That was a blockage to our proposal because people think (and in a certain sense they are right) that </w:t>
      </w:r>
      <w:r w:rsidR="00E728B9">
        <w:t xml:space="preserve">it </w:t>
      </w:r>
      <w:r w:rsidR="000E6384">
        <w:t>is useles</w:t>
      </w:r>
      <w:r w:rsidR="00E728B9">
        <w:t xml:space="preserve">s to learn how to use computer </w:t>
      </w:r>
      <w:r w:rsidR="000E6384">
        <w:t>if they do not have one</w:t>
      </w:r>
      <w:r w:rsidR="00E728B9">
        <w:t>. T</w:t>
      </w:r>
      <w:r w:rsidR="000E6384">
        <w:t>hey will</w:t>
      </w:r>
      <w:r w:rsidR="00E728B9">
        <w:t xml:space="preserve"> just</w:t>
      </w:r>
      <w:r w:rsidR="000E6384">
        <w:t xml:space="preserve"> end on forgetting everything</w:t>
      </w:r>
      <w:r w:rsidR="00E728B9">
        <w:t xml:space="preserve"> if they </w:t>
      </w:r>
      <w:proofErr w:type="spellStart"/>
      <w:r w:rsidR="00E728B9">
        <w:t xml:space="preserve">can </w:t>
      </w:r>
      <w:r w:rsidR="009B10D3">
        <w:t>not</w:t>
      </w:r>
      <w:proofErr w:type="spellEnd"/>
      <w:r w:rsidR="009B10D3">
        <w:t xml:space="preserve"> </w:t>
      </w:r>
      <w:r w:rsidR="00E728B9">
        <w:t xml:space="preserve">practice on their </w:t>
      </w:r>
      <w:r w:rsidR="009B10D3">
        <w:t xml:space="preserve">own </w:t>
      </w:r>
      <w:r w:rsidR="00E728B9">
        <w:t>when the training is completed</w:t>
      </w:r>
      <w:r w:rsidR="000E6384">
        <w:t xml:space="preserve">. </w:t>
      </w:r>
    </w:p>
    <w:p w:rsidR="00056268" w:rsidRDefault="000E6384" w:rsidP="000D6C84">
      <w:r>
        <w:t>The arrival of brands offering cheap smartphone on the Cameroonian market, make it possible for most people to get at least some electronics.</w:t>
      </w:r>
    </w:p>
    <w:p w:rsidR="00056268" w:rsidRDefault="00056268" w:rsidP="008D247B"/>
    <w:p w:rsidR="00056268" w:rsidRDefault="00056268" w:rsidP="00056268">
      <w:pPr>
        <w:pStyle w:val="Titre2"/>
      </w:pPr>
      <w:bookmarkStart w:id="3" w:name="_Toc120877456"/>
      <w:r>
        <w:t>Packaging our trainings to fit</w:t>
      </w:r>
      <w:bookmarkEnd w:id="3"/>
    </w:p>
    <w:p w:rsidR="000D6C84" w:rsidRDefault="000E6384" w:rsidP="000D6C84">
      <w:r>
        <w:t xml:space="preserve"> So we set to offer trainings on software that have an app available for free on Google </w:t>
      </w:r>
      <w:proofErr w:type="spellStart"/>
      <w:r w:rsidRPr="000E6384">
        <w:rPr>
          <w:i/>
        </w:rPr>
        <w:t>playstore</w:t>
      </w:r>
      <w:proofErr w:type="spellEnd"/>
      <w:r>
        <w:t xml:space="preserve">, thus </w:t>
      </w:r>
      <w:r w:rsidR="002272E6">
        <w:t xml:space="preserve"> round </w:t>
      </w:r>
      <w:r>
        <w:t>80%</w:t>
      </w:r>
      <w:r w:rsidR="000B6E2B">
        <w:t xml:space="preserve"> of the course would focus</w:t>
      </w:r>
      <w:r>
        <w:t xml:space="preserve"> on how to do the most of the selected app on a computer and 20% on how to get </w:t>
      </w:r>
      <w:r w:rsidR="000B6E2B">
        <w:t xml:space="preserve">it in </w:t>
      </w:r>
      <w:r>
        <w:t>phone</w:t>
      </w:r>
      <w:r w:rsidR="000B6E2B">
        <w:t>s</w:t>
      </w:r>
      <w:r>
        <w:t xml:space="preserve"> and continue using (even though with less functionalities)</w:t>
      </w:r>
      <w:r w:rsidR="00E728B9">
        <w:t>.</w:t>
      </w:r>
    </w:p>
    <w:p w:rsidR="00E728B9" w:rsidRDefault="00E728B9" w:rsidP="000D6C84">
      <w:r>
        <w:t xml:space="preserve">We also thought of offering a </w:t>
      </w:r>
      <w:r w:rsidR="00FC3E36">
        <w:t>one (01</w:t>
      </w:r>
      <w:r>
        <w:t xml:space="preserve">) to </w:t>
      </w:r>
      <w:r w:rsidR="00FC3E36">
        <w:t>three (03</w:t>
      </w:r>
      <w:r>
        <w:t xml:space="preserve">) </w:t>
      </w:r>
      <w:r w:rsidR="000079F6">
        <w:t xml:space="preserve">months </w:t>
      </w:r>
      <w:r>
        <w:t xml:space="preserve">free access to our computer </w:t>
      </w:r>
      <w:r w:rsidR="000B6E2B">
        <w:t xml:space="preserve">room </w:t>
      </w:r>
      <w:r>
        <w:t>after the completion of the course to allow the learner to continue practicing.</w:t>
      </w:r>
    </w:p>
    <w:p w:rsidR="000314AD" w:rsidRDefault="000314AD" w:rsidP="000D6C84">
      <w:r>
        <w:t>A</w:t>
      </w:r>
      <w:r w:rsidR="00633FFA">
        <w:t>nother aspect was about the fact that it was imperative that our training open onto</w:t>
      </w:r>
      <w:r>
        <w:t xml:space="preserve"> concrete application</w:t>
      </w:r>
      <w:r w:rsidR="00633FFA">
        <w:t xml:space="preserve">s in daily life. So all </w:t>
      </w:r>
      <w:r>
        <w:t>our course</w:t>
      </w:r>
      <w:r w:rsidR="002272E6">
        <w:t>s were</w:t>
      </w:r>
      <w:r w:rsidR="002010EA">
        <w:t xml:space="preserve"> </w:t>
      </w:r>
      <w:r>
        <w:t xml:space="preserve">designed as </w:t>
      </w:r>
      <w:r w:rsidRPr="00633FFA">
        <w:rPr>
          <w:i/>
        </w:rPr>
        <w:t>project builder</w:t>
      </w:r>
      <w:r>
        <w:t xml:space="preserve"> course</w:t>
      </w:r>
      <w:r w:rsidR="002272E6">
        <w:t>s</w:t>
      </w:r>
      <w:r>
        <w:t>. For example, for a</w:t>
      </w:r>
      <w:r w:rsidR="00633FFA">
        <w:t xml:space="preserve"> course on</w:t>
      </w:r>
      <w:r>
        <w:t xml:space="preserve"> </w:t>
      </w:r>
      <w:r w:rsidR="000B6E2B">
        <w:t xml:space="preserve">office </w:t>
      </w:r>
      <w:r>
        <w:t>power point</w:t>
      </w:r>
      <w:r w:rsidR="00633FFA">
        <w:t>, the girl or the woman had</w:t>
      </w:r>
      <w:r>
        <w:t xml:space="preserve"> to come up with a presentation describing/ selling a project of her.</w:t>
      </w:r>
    </w:p>
    <w:p w:rsidR="00180D66" w:rsidRDefault="00180D66" w:rsidP="000D6C84"/>
    <w:p w:rsidR="00F91ACE" w:rsidRDefault="00F91ACE" w:rsidP="00F91ACE">
      <w:pPr>
        <w:pStyle w:val="Titre2"/>
      </w:pPr>
      <w:bookmarkStart w:id="4" w:name="_Toc120877457"/>
      <w:r>
        <w:t>The overall impact</w:t>
      </w:r>
      <w:bookmarkEnd w:id="4"/>
    </w:p>
    <w:p w:rsidR="00F91ACE" w:rsidRDefault="00F91ACE" w:rsidP="000D6C84">
      <w:r>
        <w:t>We trained girls on office automation app on weekend and during the holidays.</w:t>
      </w:r>
    </w:p>
    <w:p w:rsidR="00DE6BD9" w:rsidRDefault="004E6BC1" w:rsidP="004E6BC1">
      <w:r>
        <w:t xml:space="preserve">We </w:t>
      </w:r>
      <w:r w:rsidR="00A967BC">
        <w:t xml:space="preserve">engaged </w:t>
      </w:r>
      <w:r>
        <w:t xml:space="preserve">women on </w:t>
      </w:r>
      <w:r w:rsidR="003978C3">
        <w:t xml:space="preserve">a </w:t>
      </w:r>
      <w:r w:rsidR="008578ED">
        <w:t>one-month</w:t>
      </w:r>
      <w:r w:rsidR="00A967BC">
        <w:t xml:space="preserve"> training on basic</w:t>
      </w:r>
      <w:r>
        <w:t xml:space="preserve"> tools of communication </w:t>
      </w:r>
      <w:r w:rsidR="00A967BC">
        <w:t xml:space="preserve">because most were </w:t>
      </w:r>
      <w:r>
        <w:t xml:space="preserve">self-employed or jobseekers </w:t>
      </w:r>
      <w:r w:rsidR="00071A83">
        <w:t>who needed</w:t>
      </w:r>
      <w:r>
        <w:t xml:space="preserve"> to advert their small businesses or the random </w:t>
      </w:r>
      <w:r>
        <w:lastRenderedPageBreak/>
        <w:t>products they sell time to time.</w:t>
      </w:r>
      <w:r w:rsidR="00071A83">
        <w:t xml:space="preserve"> Notably </w:t>
      </w:r>
      <w:proofErr w:type="spellStart"/>
      <w:r w:rsidR="00071A83" w:rsidRPr="00071A83">
        <w:rPr>
          <w:i/>
        </w:rPr>
        <w:t>Canva</w:t>
      </w:r>
      <w:proofErr w:type="spellEnd"/>
      <w:r w:rsidR="00071A83">
        <w:t xml:space="preserve"> online </w:t>
      </w:r>
      <w:proofErr w:type="spellStart"/>
      <w:r w:rsidR="00071A83">
        <w:t>infographic</w:t>
      </w:r>
      <w:proofErr w:type="spellEnd"/>
      <w:r w:rsidR="00071A83">
        <w:t xml:space="preserve"> designer (flyers, Facebook posts, CV…)</w:t>
      </w:r>
    </w:p>
    <w:p w:rsidR="006C0098" w:rsidRDefault="00C13ABB" w:rsidP="004E6BC1">
      <w:r>
        <w:rPr>
          <w:noProof/>
          <w:lang w:val="fr-FR" w:eastAsia="fr-FR"/>
        </w:rPr>
        <w:drawing>
          <wp:anchor distT="0" distB="0" distL="114300" distR="114300" simplePos="0" relativeHeight="251683840" behindDoc="0" locked="0" layoutInCell="1" allowOverlap="1">
            <wp:simplePos x="0" y="0"/>
            <wp:positionH relativeFrom="column">
              <wp:posOffset>5446395</wp:posOffset>
            </wp:positionH>
            <wp:positionV relativeFrom="paragraph">
              <wp:posOffset>4023995</wp:posOffset>
            </wp:positionV>
            <wp:extent cx="860425" cy="1146810"/>
            <wp:effectExtent l="190500" t="76200" r="168275" b="834390"/>
            <wp:wrapThrough wrapText="bothSides">
              <wp:wrapPolygon edited="0">
                <wp:start x="7173" y="-1435"/>
                <wp:lineTo x="-478" y="-718"/>
                <wp:lineTo x="-1913" y="5023"/>
                <wp:lineTo x="-478" y="22246"/>
                <wp:lineTo x="-4782" y="22246"/>
                <wp:lineTo x="-4782" y="33728"/>
                <wp:lineTo x="-3348" y="35163"/>
                <wp:lineTo x="3826" y="36957"/>
                <wp:lineTo x="17694" y="36957"/>
                <wp:lineTo x="18173" y="36239"/>
                <wp:lineTo x="23911" y="33728"/>
                <wp:lineTo x="25346" y="28346"/>
                <wp:lineTo x="25346" y="27987"/>
                <wp:lineTo x="11956" y="22605"/>
                <wp:lineTo x="11956" y="22246"/>
                <wp:lineTo x="21520" y="16864"/>
                <wp:lineTo x="22955" y="10764"/>
                <wp:lineTo x="21520" y="5382"/>
                <wp:lineTo x="21520" y="5023"/>
                <wp:lineTo x="14347" y="-359"/>
                <wp:lineTo x="13869" y="-1435"/>
                <wp:lineTo x="7173" y="-1435"/>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_Invitée\AppData\Local\Microsoft\Windows\INetCache\Content.Word\IMG-20220811-WA0000.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60425" cy="1146810"/>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Pr>
          <w:noProof/>
          <w:lang w:val="fr-FR" w:eastAsia="fr-FR"/>
        </w:rPr>
        <w:drawing>
          <wp:anchor distT="0" distB="0" distL="114300" distR="114300" simplePos="0" relativeHeight="251673600" behindDoc="0" locked="0" layoutInCell="1" allowOverlap="1">
            <wp:simplePos x="0" y="0"/>
            <wp:positionH relativeFrom="column">
              <wp:posOffset>2316479</wp:posOffset>
            </wp:positionH>
            <wp:positionV relativeFrom="paragraph">
              <wp:posOffset>4093601</wp:posOffset>
            </wp:positionV>
            <wp:extent cx="867717" cy="1143000"/>
            <wp:effectExtent l="190500" t="76200" r="180340" b="8382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71707" cy="1148256"/>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E00797">
        <w:rPr>
          <w:noProof/>
          <w:lang w:val="fr-FR" w:eastAsia="fr-FR"/>
        </w:rPr>
        <mc:AlternateContent>
          <mc:Choice Requires="wps">
            <w:drawing>
              <wp:anchor distT="0" distB="0" distL="114300" distR="114300" simplePos="0" relativeHeight="251685888" behindDoc="0" locked="0" layoutInCell="1" allowOverlap="1" wp14:anchorId="60EFFB71" wp14:editId="718E0586">
                <wp:simplePos x="0" y="0"/>
                <wp:positionH relativeFrom="column">
                  <wp:posOffset>3406140</wp:posOffset>
                </wp:positionH>
                <wp:positionV relativeFrom="paragraph">
                  <wp:posOffset>4342765</wp:posOffset>
                </wp:positionV>
                <wp:extent cx="2004060" cy="579120"/>
                <wp:effectExtent l="0" t="0" r="0" b="0"/>
                <wp:wrapNone/>
                <wp:docPr id="28" name="Rectangle 28"/>
                <wp:cNvGraphicFramePr/>
                <a:graphic xmlns:a="http://schemas.openxmlformats.org/drawingml/2006/main">
                  <a:graphicData uri="http://schemas.microsoft.com/office/word/2010/wordprocessingShape">
                    <wps:wsp>
                      <wps:cNvSpPr/>
                      <wps:spPr>
                        <a:xfrm>
                          <a:off x="0" y="0"/>
                          <a:ext cx="2004060" cy="57912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8D247B" w:rsidRPr="005F742C" w:rsidRDefault="008D247B" w:rsidP="00E00797">
                            <w:pPr>
                              <w:spacing w:line="276" w:lineRule="auto"/>
                              <w:jc w:val="right"/>
                              <w:rPr>
                                <w:szCs w:val="24"/>
                                <w:lang w:val="fr-FR"/>
                              </w:rPr>
                            </w:pPr>
                            <w:r>
                              <w:rPr>
                                <w:szCs w:val="24"/>
                                <w:lang w:val="fr-FR"/>
                              </w:rPr>
                              <w:t xml:space="preserve">By Clarisse </w:t>
                            </w:r>
                            <w:proofErr w:type="spellStart"/>
                            <w:r>
                              <w:rPr>
                                <w:szCs w:val="24"/>
                                <w:lang w:val="fr-FR"/>
                              </w:rPr>
                              <w:t>Fongue</w:t>
                            </w:r>
                            <w:proofErr w:type="spellEnd"/>
                            <w:r w:rsidRPr="005F742C">
                              <w:rPr>
                                <w:szCs w:val="24"/>
                                <w:lang w:val="fr-FR"/>
                              </w:rPr>
                              <w:t xml:space="preserve">, </w:t>
                            </w:r>
                          </w:p>
                          <w:p w:rsidR="008D247B" w:rsidRPr="005F742C" w:rsidRDefault="008D247B" w:rsidP="00E00797">
                            <w:pPr>
                              <w:spacing w:line="276" w:lineRule="auto"/>
                              <w:jc w:val="right"/>
                              <w:rPr>
                                <w:szCs w:val="24"/>
                                <w:lang w:val="fr-FR"/>
                              </w:rPr>
                            </w:pPr>
                            <w:proofErr w:type="spellStart"/>
                            <w:r w:rsidRPr="005F742C">
                              <w:rPr>
                                <w:szCs w:val="24"/>
                                <w:lang w:val="fr-FR"/>
                              </w:rPr>
                              <w:t>Alumnae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0EFFB71" id="Rectangle 28" o:spid="_x0000_s1029" style="position:absolute;left:0;text-align:left;margin-left:268.2pt;margin-top:341.95pt;width:157.8pt;height:4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" fillcolor="white [3201]" stroked="f" strokeweight="2pt">
                <v:textbox>
                  <w:txbxContent>
                    <w:p w:rsidR="008D247B" w:rsidRPr="005F742C" w:rsidRDefault="008D247B" w:rsidP="00E00797">
                      <w:pPr>
                        <w:spacing w:line="276" w:lineRule="auto"/>
                        <w:jc w:val="right"/>
                        <w:rPr>
                          <w:szCs w:val="24"/>
                          <w:lang w:val="fr-FR"/>
                        </w:rPr>
                      </w:pPr>
                      <w:r>
                        <w:rPr>
                          <w:szCs w:val="24"/>
                          <w:lang w:val="fr-FR"/>
                        </w:rPr>
                        <w:t xml:space="preserve">By Clarisse </w:t>
                      </w:r>
                      <w:proofErr w:type="spellStart"/>
                      <w:r>
                        <w:rPr>
                          <w:szCs w:val="24"/>
                          <w:lang w:val="fr-FR"/>
                        </w:rPr>
                        <w:t>Fongue</w:t>
                      </w:r>
                      <w:proofErr w:type="spellEnd"/>
                      <w:r w:rsidRPr="005F742C">
                        <w:rPr>
                          <w:szCs w:val="24"/>
                          <w:lang w:val="fr-FR"/>
                        </w:rPr>
                        <w:t xml:space="preserve">, </w:t>
                      </w:r>
                    </w:p>
                    <w:p w:rsidR="008D247B" w:rsidRPr="005F742C" w:rsidRDefault="008D247B" w:rsidP="00E00797">
                      <w:pPr>
                        <w:spacing w:line="276" w:lineRule="auto"/>
                        <w:jc w:val="right"/>
                        <w:rPr>
                          <w:szCs w:val="24"/>
                          <w:lang w:val="fr-FR"/>
                        </w:rPr>
                      </w:pPr>
                      <w:proofErr w:type="spellStart"/>
                      <w:r w:rsidRPr="005F742C">
                        <w:rPr>
                          <w:szCs w:val="24"/>
                          <w:lang w:val="fr-FR"/>
                        </w:rPr>
                        <w:t>Alumnae</w:t>
                      </w:r>
                      <w:proofErr w:type="spellEnd"/>
                    </w:p>
                  </w:txbxContent>
                </v:textbox>
              </v:rect>
            </w:pict>
          </mc:Fallback>
        </mc:AlternateContent>
      </w:r>
      <w:r w:rsidR="00E00797">
        <w:rPr>
          <w:noProof/>
          <w:lang w:val="fr-FR" w:eastAsia="fr-FR"/>
        </w:rPr>
        <w:drawing>
          <wp:anchor distT="0" distB="0" distL="114300" distR="114300" simplePos="0" relativeHeight="251682816" behindDoc="0" locked="0" layoutInCell="1" allowOverlap="1" wp14:anchorId="667678AD" wp14:editId="6A00667A">
            <wp:simplePos x="0" y="0"/>
            <wp:positionH relativeFrom="column">
              <wp:posOffset>3307080</wp:posOffset>
            </wp:positionH>
            <wp:positionV relativeFrom="paragraph">
              <wp:posOffset>90170</wp:posOffset>
            </wp:positionV>
            <wp:extent cx="2941320" cy="4206240"/>
            <wp:effectExtent l="0" t="0" r="0" b="3810"/>
            <wp:wrapThrough wrapText="bothSides">
              <wp:wrapPolygon edited="0">
                <wp:start x="0" y="0"/>
                <wp:lineTo x="0" y="21522"/>
                <wp:lineTo x="21404" y="21522"/>
                <wp:lineTo x="2140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41320" cy="4206240"/>
                    </a:xfrm>
                    <a:prstGeom prst="rect">
                      <a:avLst/>
                    </a:prstGeom>
                  </pic:spPr>
                </pic:pic>
              </a:graphicData>
            </a:graphic>
            <wp14:sizeRelH relativeFrom="page">
              <wp14:pctWidth>0</wp14:pctWidth>
            </wp14:sizeRelH>
            <wp14:sizeRelV relativeFrom="page">
              <wp14:pctHeight>0</wp14:pctHeight>
            </wp14:sizeRelV>
          </wp:anchor>
        </w:drawing>
      </w:r>
      <w:r w:rsidR="005F742C">
        <w:rPr>
          <w:noProof/>
          <w:lang w:val="fr-FR" w:eastAsia="fr-FR"/>
        </w:rPr>
        <mc:AlternateContent>
          <mc:Choice Requires="wps">
            <w:drawing>
              <wp:anchor distT="0" distB="0" distL="114300" distR="114300" simplePos="0" relativeHeight="251679744" behindDoc="0" locked="0" layoutInCell="1" allowOverlap="1">
                <wp:simplePos x="0" y="0"/>
                <wp:positionH relativeFrom="column">
                  <wp:posOffset>121920</wp:posOffset>
                </wp:positionH>
                <wp:positionV relativeFrom="paragraph">
                  <wp:posOffset>4394835</wp:posOffset>
                </wp:positionV>
                <wp:extent cx="2004060" cy="579120"/>
                <wp:effectExtent l="0" t="0" r="0" b="0"/>
                <wp:wrapNone/>
                <wp:docPr id="26" name="Rectangle 26"/>
                <wp:cNvGraphicFramePr/>
                <a:graphic xmlns:a="http://schemas.openxmlformats.org/drawingml/2006/main">
                  <a:graphicData uri="http://schemas.microsoft.com/office/word/2010/wordprocessingShape">
                    <wps:wsp>
                      <wps:cNvSpPr/>
                      <wps:spPr>
                        <a:xfrm>
                          <a:off x="0" y="0"/>
                          <a:ext cx="2004060" cy="57912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8D247B" w:rsidRPr="005F742C" w:rsidRDefault="008D247B" w:rsidP="005F742C">
                            <w:pPr>
                              <w:spacing w:line="276" w:lineRule="auto"/>
                              <w:jc w:val="right"/>
                              <w:rPr>
                                <w:szCs w:val="24"/>
                                <w:lang w:val="fr-FR"/>
                              </w:rPr>
                            </w:pPr>
                            <w:r>
                              <w:rPr>
                                <w:szCs w:val="24"/>
                                <w:lang w:val="fr-FR"/>
                              </w:rPr>
                              <w:t xml:space="preserve">By </w:t>
                            </w:r>
                            <w:r w:rsidRPr="005F742C">
                              <w:rPr>
                                <w:szCs w:val="24"/>
                                <w:lang w:val="fr-FR"/>
                              </w:rPr>
                              <w:t xml:space="preserve">Marcelle </w:t>
                            </w:r>
                            <w:proofErr w:type="spellStart"/>
                            <w:r w:rsidRPr="005F742C">
                              <w:rPr>
                                <w:szCs w:val="24"/>
                                <w:lang w:val="fr-FR"/>
                              </w:rPr>
                              <w:t>Fouda</w:t>
                            </w:r>
                            <w:proofErr w:type="spellEnd"/>
                            <w:r w:rsidRPr="005F742C">
                              <w:rPr>
                                <w:szCs w:val="24"/>
                                <w:lang w:val="fr-FR"/>
                              </w:rPr>
                              <w:t xml:space="preserve">, </w:t>
                            </w:r>
                          </w:p>
                          <w:p w:rsidR="008D247B" w:rsidRPr="005F742C" w:rsidRDefault="008D247B" w:rsidP="005F742C">
                            <w:pPr>
                              <w:spacing w:line="276" w:lineRule="auto"/>
                              <w:jc w:val="right"/>
                              <w:rPr>
                                <w:szCs w:val="24"/>
                                <w:lang w:val="fr-FR"/>
                              </w:rPr>
                            </w:pPr>
                            <w:proofErr w:type="spellStart"/>
                            <w:r w:rsidRPr="005F742C">
                              <w:rPr>
                                <w:szCs w:val="24"/>
                                <w:lang w:val="fr-FR"/>
                              </w:rPr>
                              <w:t>Alumnae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id="Rectangle 26" o:spid="_x0000_s1030" style="position:absolute;left:0;text-align:left;margin-left:9.6pt;margin-top:346.05pt;width:157.8pt;height:4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" fillcolor="white [3201]" stroked="f" strokeweight="2pt">
                <v:textbox>
                  <w:txbxContent>
                    <w:p w:rsidR="008D247B" w:rsidRPr="005F742C" w:rsidRDefault="008D247B" w:rsidP="005F742C">
                      <w:pPr>
                        <w:spacing w:line="276" w:lineRule="auto"/>
                        <w:jc w:val="right"/>
                        <w:rPr>
                          <w:szCs w:val="24"/>
                          <w:lang w:val="fr-FR"/>
                        </w:rPr>
                      </w:pPr>
                      <w:r>
                        <w:rPr>
                          <w:szCs w:val="24"/>
                          <w:lang w:val="fr-FR"/>
                        </w:rPr>
                        <w:t xml:space="preserve">By </w:t>
                      </w:r>
                      <w:r w:rsidRPr="005F742C">
                        <w:rPr>
                          <w:szCs w:val="24"/>
                          <w:lang w:val="fr-FR"/>
                        </w:rPr>
                        <w:t xml:space="preserve">Marcelle </w:t>
                      </w:r>
                      <w:proofErr w:type="spellStart"/>
                      <w:r w:rsidRPr="005F742C">
                        <w:rPr>
                          <w:szCs w:val="24"/>
                          <w:lang w:val="fr-FR"/>
                        </w:rPr>
                        <w:t>Fouda</w:t>
                      </w:r>
                      <w:proofErr w:type="spellEnd"/>
                      <w:r w:rsidRPr="005F742C">
                        <w:rPr>
                          <w:szCs w:val="24"/>
                          <w:lang w:val="fr-FR"/>
                        </w:rPr>
                        <w:t xml:space="preserve">, </w:t>
                      </w:r>
                    </w:p>
                    <w:p w:rsidR="008D247B" w:rsidRPr="005F742C" w:rsidRDefault="008D247B" w:rsidP="005F742C">
                      <w:pPr>
                        <w:spacing w:line="276" w:lineRule="auto"/>
                        <w:jc w:val="right"/>
                        <w:rPr>
                          <w:szCs w:val="24"/>
                          <w:lang w:val="fr-FR"/>
                        </w:rPr>
                      </w:pPr>
                      <w:proofErr w:type="spellStart"/>
                      <w:r w:rsidRPr="005F742C">
                        <w:rPr>
                          <w:szCs w:val="24"/>
                          <w:lang w:val="fr-FR"/>
                        </w:rPr>
                        <w:t>Alumnae</w:t>
                      </w:r>
                      <w:proofErr w:type="spellEnd"/>
                    </w:p>
                  </w:txbxContent>
                </v:textbox>
              </v:rect>
            </w:pict>
          </mc:Fallback>
        </mc:AlternateContent>
      </w:r>
      <w:r w:rsidR="00A53C3F">
        <w:rPr>
          <w:noProof/>
          <w:lang w:val="fr-FR" w:eastAsia="fr-FR"/>
        </w:rPr>
        <w:drawing>
          <wp:anchor distT="0" distB="0" distL="114300" distR="114300" simplePos="0" relativeHeight="251674624" behindDoc="1" locked="0" layoutInCell="1" allowOverlap="1">
            <wp:simplePos x="0" y="0"/>
            <wp:positionH relativeFrom="column">
              <wp:posOffset>66040</wp:posOffset>
            </wp:positionH>
            <wp:positionV relativeFrom="paragraph">
              <wp:posOffset>89535</wp:posOffset>
            </wp:positionV>
            <wp:extent cx="3034665" cy="4244340"/>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34665" cy="4244340"/>
                    </a:xfrm>
                    <a:prstGeom prst="rect">
                      <a:avLst/>
                    </a:prstGeom>
                  </pic:spPr>
                </pic:pic>
              </a:graphicData>
            </a:graphic>
            <wp14:sizeRelH relativeFrom="page">
              <wp14:pctWidth>0</wp14:pctWidth>
            </wp14:sizeRelH>
            <wp14:sizeRelV relativeFrom="page">
              <wp14:pctHeight>0</wp14:pctHeight>
            </wp14:sizeRelV>
          </wp:anchor>
        </w:drawing>
      </w:r>
      <w:r w:rsidR="00071A83">
        <w:t xml:space="preserve"> </w:t>
      </w:r>
      <w:r w:rsidR="00F53E36" w:rsidRPr="00F53E36">
        <w:rPr>
          <w:noProof/>
        </w:rPr>
        <w:t xml:space="preserve"> </w:t>
      </w:r>
      <w:r w:rsidR="006C0098">
        <w:br w:type="page"/>
      </w:r>
    </w:p>
    <w:p w:rsidR="008A40D0" w:rsidRDefault="00E87750" w:rsidP="007B75A3">
      <w:r>
        <w:lastRenderedPageBreak/>
        <w:t xml:space="preserve">This first year project gave us the opportunity to train women, girls and to be in touch with families. </w:t>
      </w:r>
    </w:p>
    <w:p w:rsidR="004009DD" w:rsidRDefault="004009DD" w:rsidP="00855E72"/>
    <w:tbl>
      <w:tblPr>
        <w:tblStyle w:val="Tableausimple4"/>
        <w:tblW w:w="0" w:type="auto"/>
        <w:tblLook w:val="04A0" w:firstRow="1" w:lastRow="0" w:firstColumn="1" w:lastColumn="0" w:noHBand="0" w:noVBand="1"/>
      </w:tblPr>
      <w:tblGrid>
        <w:gridCol w:w="2481"/>
        <w:gridCol w:w="4602"/>
        <w:gridCol w:w="2835"/>
      </w:tblGrid>
      <w:tr w:rsidR="00BF79FC" w:rsidTr="00CA26B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918" w:type="dxa"/>
            <w:gridSpan w:val="3"/>
          </w:tcPr>
          <w:p w:rsidR="00BF79FC" w:rsidRDefault="00BF79FC" w:rsidP="00BF79FC">
            <w:pPr>
              <w:jc w:val="center"/>
            </w:pPr>
            <w:r>
              <w:t>Our figures so far</w:t>
            </w:r>
          </w:p>
        </w:tc>
      </w:tr>
      <w:tr w:rsidR="00BF79FC" w:rsidTr="00CA26B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481" w:type="dxa"/>
          </w:tcPr>
          <w:p w:rsidR="00BF79FC" w:rsidRDefault="00BF79FC" w:rsidP="00855E72">
            <w:r>
              <w:t>Girls</w:t>
            </w:r>
          </w:p>
        </w:tc>
        <w:tc>
          <w:tcPr>
            <w:tcW w:w="4602" w:type="dxa"/>
          </w:tcPr>
          <w:p w:rsidR="00BF79FC" w:rsidRDefault="00BF79FC" w:rsidP="00BF79FC">
            <w:pPr>
              <w:jc w:val="center"/>
              <w:cnfStyle w:val="000000100000" w:firstRow="0" w:lastRow="0" w:firstColumn="0" w:lastColumn="0" w:oddVBand="0" w:evenVBand="0" w:oddHBand="1" w:evenHBand="0" w:firstRowFirstColumn="0" w:firstRowLastColumn="0" w:lastRowFirstColumn="0" w:lastRowLastColumn="0"/>
            </w:pPr>
            <w:r>
              <w:t>On weekend</w:t>
            </w:r>
          </w:p>
        </w:tc>
        <w:tc>
          <w:tcPr>
            <w:tcW w:w="2835" w:type="dxa"/>
          </w:tcPr>
          <w:p w:rsidR="00BF79FC" w:rsidRDefault="007D1889" w:rsidP="00BF79FC">
            <w:pPr>
              <w:jc w:val="center"/>
              <w:cnfStyle w:val="000000100000" w:firstRow="0" w:lastRow="0" w:firstColumn="0" w:lastColumn="0" w:oddVBand="0" w:evenVBand="0" w:oddHBand="1" w:evenHBand="0" w:firstRowFirstColumn="0" w:firstRowLastColumn="0" w:lastRowFirstColumn="0" w:lastRowLastColumn="0"/>
            </w:pPr>
            <w:r>
              <w:t>6</w:t>
            </w:r>
          </w:p>
        </w:tc>
      </w:tr>
      <w:tr w:rsidR="00BF79FC" w:rsidTr="00CA26B5">
        <w:trPr>
          <w:trHeight w:val="567"/>
        </w:trPr>
        <w:tc>
          <w:tcPr>
            <w:cnfStyle w:val="001000000000" w:firstRow="0" w:lastRow="0" w:firstColumn="1" w:lastColumn="0" w:oddVBand="0" w:evenVBand="0" w:oddHBand="0" w:evenHBand="0" w:firstRowFirstColumn="0" w:firstRowLastColumn="0" w:lastRowFirstColumn="0" w:lastRowLastColumn="0"/>
            <w:tcW w:w="2481" w:type="dxa"/>
          </w:tcPr>
          <w:p w:rsidR="00BF79FC" w:rsidRDefault="00BF79FC" w:rsidP="00855E72"/>
        </w:tc>
        <w:tc>
          <w:tcPr>
            <w:tcW w:w="4602" w:type="dxa"/>
          </w:tcPr>
          <w:p w:rsidR="00BF79FC" w:rsidRDefault="00BF79FC" w:rsidP="00BF79FC">
            <w:pPr>
              <w:jc w:val="center"/>
              <w:cnfStyle w:val="000000000000" w:firstRow="0" w:lastRow="0" w:firstColumn="0" w:lastColumn="0" w:oddVBand="0" w:evenVBand="0" w:oddHBand="0" w:evenHBand="0" w:firstRowFirstColumn="0" w:firstRowLastColumn="0" w:lastRowFirstColumn="0" w:lastRowLastColumn="0"/>
            </w:pPr>
            <w:r>
              <w:t>On holidays</w:t>
            </w:r>
          </w:p>
        </w:tc>
        <w:tc>
          <w:tcPr>
            <w:tcW w:w="2835" w:type="dxa"/>
          </w:tcPr>
          <w:p w:rsidR="00BF79FC" w:rsidRDefault="00BF79FC" w:rsidP="00BF79FC">
            <w:pPr>
              <w:jc w:val="center"/>
              <w:cnfStyle w:val="000000000000" w:firstRow="0" w:lastRow="0" w:firstColumn="0" w:lastColumn="0" w:oddVBand="0" w:evenVBand="0" w:oddHBand="0" w:evenHBand="0" w:firstRowFirstColumn="0" w:firstRowLastColumn="0" w:lastRowFirstColumn="0" w:lastRowLastColumn="0"/>
            </w:pPr>
            <w:r>
              <w:t>15</w:t>
            </w:r>
          </w:p>
        </w:tc>
      </w:tr>
      <w:tr w:rsidR="00BF79FC" w:rsidTr="00CA26B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481" w:type="dxa"/>
          </w:tcPr>
          <w:p w:rsidR="00BF79FC" w:rsidRDefault="00BF79FC" w:rsidP="00855E72">
            <w:r>
              <w:t>Women</w:t>
            </w:r>
          </w:p>
        </w:tc>
        <w:tc>
          <w:tcPr>
            <w:tcW w:w="4602" w:type="dxa"/>
          </w:tcPr>
          <w:p w:rsidR="00BF79FC" w:rsidRDefault="00BF79FC" w:rsidP="00BF79FC">
            <w:pPr>
              <w:jc w:val="center"/>
              <w:cnfStyle w:val="000000100000" w:firstRow="0" w:lastRow="0" w:firstColumn="0" w:lastColumn="0" w:oddVBand="0" w:evenVBand="0" w:oddHBand="1" w:evenHBand="0" w:firstRowFirstColumn="0" w:firstRowLastColumn="0" w:lastRowFirstColumn="0" w:lastRowLastColumn="0"/>
            </w:pPr>
            <w:r>
              <w:t>Young professionals</w:t>
            </w:r>
          </w:p>
        </w:tc>
        <w:tc>
          <w:tcPr>
            <w:tcW w:w="2835" w:type="dxa"/>
          </w:tcPr>
          <w:p w:rsidR="00BF79FC" w:rsidRDefault="007D1889" w:rsidP="00BF79FC">
            <w:pPr>
              <w:jc w:val="center"/>
              <w:cnfStyle w:val="000000100000" w:firstRow="0" w:lastRow="0" w:firstColumn="0" w:lastColumn="0" w:oddVBand="0" w:evenVBand="0" w:oddHBand="1" w:evenHBand="0" w:firstRowFirstColumn="0" w:firstRowLastColumn="0" w:lastRowFirstColumn="0" w:lastRowLastColumn="0"/>
            </w:pPr>
            <w:r>
              <w:t>3</w:t>
            </w:r>
          </w:p>
        </w:tc>
      </w:tr>
      <w:tr w:rsidR="00BF79FC" w:rsidTr="00CA26B5">
        <w:trPr>
          <w:trHeight w:val="567"/>
        </w:trPr>
        <w:tc>
          <w:tcPr>
            <w:cnfStyle w:val="001000000000" w:firstRow="0" w:lastRow="0" w:firstColumn="1" w:lastColumn="0" w:oddVBand="0" w:evenVBand="0" w:oddHBand="0" w:evenHBand="0" w:firstRowFirstColumn="0" w:firstRowLastColumn="0" w:lastRowFirstColumn="0" w:lastRowLastColumn="0"/>
            <w:tcW w:w="2481" w:type="dxa"/>
          </w:tcPr>
          <w:p w:rsidR="00BF79FC" w:rsidRDefault="00BF79FC" w:rsidP="00855E72"/>
        </w:tc>
        <w:tc>
          <w:tcPr>
            <w:tcW w:w="4602" w:type="dxa"/>
          </w:tcPr>
          <w:p w:rsidR="00BF79FC" w:rsidRDefault="00BF79FC" w:rsidP="00BF79FC">
            <w:pPr>
              <w:jc w:val="center"/>
              <w:cnfStyle w:val="000000000000" w:firstRow="0" w:lastRow="0" w:firstColumn="0" w:lastColumn="0" w:oddVBand="0" w:evenVBand="0" w:oddHBand="0" w:evenHBand="0" w:firstRowFirstColumn="0" w:firstRowLastColumn="0" w:lastRowFirstColumn="0" w:lastRowLastColumn="0"/>
            </w:pPr>
            <w:r>
              <w:t>Self Employed</w:t>
            </w:r>
          </w:p>
        </w:tc>
        <w:tc>
          <w:tcPr>
            <w:tcW w:w="2835" w:type="dxa"/>
          </w:tcPr>
          <w:p w:rsidR="00BF79FC" w:rsidRDefault="007D1889" w:rsidP="007D1889">
            <w:pPr>
              <w:jc w:val="center"/>
              <w:cnfStyle w:val="000000000000" w:firstRow="0" w:lastRow="0" w:firstColumn="0" w:lastColumn="0" w:oddVBand="0" w:evenVBand="0" w:oddHBand="0" w:evenHBand="0" w:firstRowFirstColumn="0" w:firstRowLastColumn="0" w:lastRowFirstColumn="0" w:lastRowLastColumn="0"/>
            </w:pPr>
            <w:r>
              <w:t>9</w:t>
            </w:r>
          </w:p>
        </w:tc>
      </w:tr>
      <w:tr w:rsidR="00BF79FC" w:rsidTr="0040281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083" w:type="dxa"/>
            <w:gridSpan w:val="2"/>
          </w:tcPr>
          <w:p w:rsidR="00BF79FC" w:rsidRDefault="0040281E" w:rsidP="00BF79FC">
            <w:pPr>
              <w:jc w:val="left"/>
            </w:pPr>
            <w:r>
              <w:rPr>
                <w:noProof/>
                <w:lang w:val="fr-FR" w:eastAsia="fr-FR"/>
              </w:rPr>
              <w:drawing>
                <wp:anchor distT="0" distB="0" distL="114300" distR="114300" simplePos="0" relativeHeight="251676672" behindDoc="0" locked="0" layoutInCell="1" allowOverlap="1" wp14:anchorId="4EF55379" wp14:editId="34901C6E">
                  <wp:simplePos x="0" y="0"/>
                  <wp:positionH relativeFrom="column">
                    <wp:posOffset>1447800</wp:posOffset>
                  </wp:positionH>
                  <wp:positionV relativeFrom="paragraph">
                    <wp:posOffset>18415</wp:posOffset>
                  </wp:positionV>
                  <wp:extent cx="3055620" cy="485775"/>
                  <wp:effectExtent l="0" t="0" r="11430" b="9525"/>
                  <wp:wrapNone/>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BF79FC">
              <w:t>Total</w:t>
            </w:r>
          </w:p>
          <w:p w:rsidR="0040281E" w:rsidRDefault="0040281E" w:rsidP="00BF79FC">
            <w:pPr>
              <w:jc w:val="left"/>
            </w:pPr>
            <w:r>
              <w:t>(Year I)</w:t>
            </w:r>
          </w:p>
        </w:tc>
        <w:tc>
          <w:tcPr>
            <w:tcW w:w="2835" w:type="dxa"/>
            <w:vAlign w:val="center"/>
          </w:tcPr>
          <w:p w:rsidR="00BF79FC" w:rsidRPr="007D1889" w:rsidRDefault="00115BE6" w:rsidP="0040281E">
            <w:pPr>
              <w:jc w:val="center"/>
              <w:cnfStyle w:val="000000100000" w:firstRow="0" w:lastRow="0" w:firstColumn="0" w:lastColumn="0" w:oddVBand="0" w:evenVBand="0" w:oddHBand="1" w:evenHBand="0" w:firstRowFirstColumn="0" w:firstRowLastColumn="0" w:lastRowFirstColumn="0" w:lastRowLastColumn="0"/>
              <w:rPr>
                <w:b/>
              </w:rPr>
            </w:pPr>
            <w:r>
              <w:rPr>
                <w:b/>
              </w:rPr>
              <w:t>33</w:t>
            </w:r>
            <w:r w:rsidR="007D1889">
              <w:rPr>
                <w:b/>
              </w:rPr>
              <w:t xml:space="preserve"> </w:t>
            </w:r>
            <w:r w:rsidR="0040281E">
              <w:rPr>
                <w:b/>
              </w:rPr>
              <w:t>/100</w:t>
            </w:r>
          </w:p>
        </w:tc>
      </w:tr>
    </w:tbl>
    <w:p w:rsidR="008A40D0" w:rsidRDefault="008A40D0" w:rsidP="00855E72"/>
    <w:p w:rsidR="00523C38" w:rsidRDefault="0040281E" w:rsidP="00855E72">
      <w:r>
        <w:rPr>
          <w:noProof/>
          <w:lang w:val="fr-FR" w:eastAsia="fr-FR"/>
        </w:rPr>
        <w:drawing>
          <wp:inline distT="0" distB="0" distL="0" distR="0" wp14:anchorId="4A3D8740" wp14:editId="357A890D">
            <wp:extent cx="6277708" cy="3200400"/>
            <wp:effectExtent l="0" t="0" r="889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009DD" w:rsidRDefault="004009DD" w:rsidP="00855E72"/>
    <w:p w:rsidR="008153E6" w:rsidRDefault="008153E6" w:rsidP="00855E72"/>
    <w:p w:rsidR="00D127D8" w:rsidRDefault="00D127D8" w:rsidP="00B63FC2">
      <w:pPr>
        <w:pStyle w:val="Titre1"/>
      </w:pPr>
      <w:r>
        <w:br w:type="page"/>
      </w:r>
    </w:p>
    <w:p w:rsidR="00665847" w:rsidRDefault="007B75A3" w:rsidP="00B63FC2">
      <w:pPr>
        <w:pStyle w:val="Titre1"/>
      </w:pPr>
      <w:bookmarkStart w:id="5" w:name="_Toc120877458"/>
      <w:r>
        <w:lastRenderedPageBreak/>
        <w:t>Stories</w:t>
      </w:r>
      <w:bookmarkEnd w:id="5"/>
    </w:p>
    <w:p w:rsidR="0073141E" w:rsidRDefault="0073141E" w:rsidP="00855E72">
      <w:r>
        <w:t xml:space="preserve">At this stage of the </w:t>
      </w:r>
      <w:proofErr w:type="spellStart"/>
      <w:r>
        <w:t>LitGiW</w:t>
      </w:r>
      <w:proofErr w:type="spellEnd"/>
      <w:r>
        <w:t xml:space="preserve"> project, we have recorded a slight number of interesting projects built by the girls and women and got to know families who are little by little referring their relatives, friends and mates. Let hear from some alumni!</w:t>
      </w:r>
    </w:p>
    <w:p w:rsidR="00665847" w:rsidRDefault="00665847" w:rsidP="00665847">
      <w:pPr>
        <w:pStyle w:val="Titre2"/>
      </w:pPr>
      <w:bookmarkStart w:id="6" w:name="_Toc120877459"/>
      <w:r>
        <w:t>Busines</w:t>
      </w:r>
      <w:r w:rsidR="007755EC">
        <w:t xml:space="preserve">s </w:t>
      </w:r>
      <w:r>
        <w:t>booster</w:t>
      </w:r>
      <w:bookmarkEnd w:id="6"/>
      <w:r w:rsidR="00C9567D">
        <w:t xml:space="preserve"> </w:t>
      </w:r>
    </w:p>
    <w:p w:rsidR="006029D0" w:rsidRDefault="006029D0" w:rsidP="007755EC">
      <w:pPr>
        <w:pStyle w:val="Titre3"/>
      </w:pPr>
      <w:bookmarkStart w:id="7" w:name="_Toc120877460"/>
      <w:proofErr w:type="spellStart"/>
      <w:r>
        <w:t>Mireille</w:t>
      </w:r>
      <w:proofErr w:type="spellEnd"/>
      <w:r>
        <w:t xml:space="preserve"> </w:t>
      </w:r>
      <w:proofErr w:type="spellStart"/>
      <w:r>
        <w:t>Nyom</w:t>
      </w:r>
      <w:bookmarkEnd w:id="7"/>
      <w:proofErr w:type="spellEnd"/>
    </w:p>
    <w:p w:rsidR="006029D0" w:rsidRDefault="00EB6F57" w:rsidP="00B12435">
      <w:r w:rsidRPr="00EB6F57">
        <w:rPr>
          <w:noProof/>
          <w:lang w:val="fr-FR" w:eastAsia="fr-FR"/>
        </w:rPr>
        <w:drawing>
          <wp:anchor distT="0" distB="0" distL="114300" distR="114300" simplePos="0" relativeHeight="251693056" behindDoc="0" locked="0" layoutInCell="1" allowOverlap="1">
            <wp:simplePos x="0" y="0"/>
            <wp:positionH relativeFrom="column">
              <wp:posOffset>635</wp:posOffset>
            </wp:positionH>
            <wp:positionV relativeFrom="paragraph">
              <wp:posOffset>69459</wp:posOffset>
            </wp:positionV>
            <wp:extent cx="2153920" cy="2426335"/>
            <wp:effectExtent l="0" t="0" r="0" b="0"/>
            <wp:wrapThrough wrapText="bothSides">
              <wp:wrapPolygon edited="0">
                <wp:start x="0" y="0"/>
                <wp:lineTo x="0" y="21368"/>
                <wp:lineTo x="21396" y="21368"/>
                <wp:lineTo x="21396" y="0"/>
                <wp:lineTo x="0" y="0"/>
              </wp:wrapPolygon>
            </wp:wrapThrough>
            <wp:docPr id="21" name="Picture 21" descr="C:\Users\Guest_Invitée\Pictures\Forsa\IMG-202208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_Invitée\Pictures\Forsa\IMG-20220817-WA00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3920" cy="242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0D3">
        <w:t xml:space="preserve">I am </w:t>
      </w:r>
      <w:proofErr w:type="spellStart"/>
      <w:r w:rsidR="009B10D3">
        <w:t>M</w:t>
      </w:r>
      <w:r w:rsidR="00B12435">
        <w:t>ireille</w:t>
      </w:r>
      <w:proofErr w:type="spellEnd"/>
      <w:r w:rsidR="00B12435">
        <w:t xml:space="preserve">, I hold a beauty </w:t>
      </w:r>
      <w:r w:rsidR="00F6594D">
        <w:t>salon of 2-3 employees.</w:t>
      </w:r>
    </w:p>
    <w:p w:rsidR="00B12435" w:rsidRDefault="00B12435" w:rsidP="00B12435">
      <w:r>
        <w:t xml:space="preserve">What I ended up appreciating about PBA is that it is not </w:t>
      </w:r>
      <w:r w:rsidR="00F53E36">
        <w:t xml:space="preserve">about some </w:t>
      </w:r>
      <w:r>
        <w:t xml:space="preserve">strict </w:t>
      </w:r>
      <w:r w:rsidR="00F53E36">
        <w:t>ICT classes</w:t>
      </w:r>
      <w:r>
        <w:t xml:space="preserve">. At the end of each </w:t>
      </w:r>
      <w:r w:rsidR="00786197">
        <w:t>class</w:t>
      </w:r>
      <w:r w:rsidR="00F6594D">
        <w:t>,</w:t>
      </w:r>
      <w:r>
        <w:t xml:space="preserve"> we used to have personality development &amp; leadership sessions with a professional. </w:t>
      </w:r>
      <w:r w:rsidR="00F6594D">
        <w:t>That helped me a lot</w:t>
      </w:r>
      <w:r w:rsidR="00F53E36">
        <w:t xml:space="preserve"> because</w:t>
      </w:r>
      <w:r w:rsidR="00F6594D">
        <w:t xml:space="preserve"> I am the founder of my salon, I</w:t>
      </w:r>
      <w:r w:rsidR="00F53E36">
        <w:t xml:space="preserve"> have hired a cousin </w:t>
      </w:r>
      <w:r w:rsidR="00F6594D">
        <w:t>to help</w:t>
      </w:r>
      <w:r w:rsidR="00F53E36">
        <w:t>,</w:t>
      </w:r>
      <w:r w:rsidR="00F6594D">
        <w:t xml:space="preserve"> and time to time, we hire a trainee. Just time to time, because they never stay around so long and I was starting to have some relational issues with my cousin as well. The sessions after the ICT helped me understand why.</w:t>
      </w:r>
      <w:r w:rsidR="004D702D" w:rsidRPr="004D702D">
        <w:t xml:space="preserve"> </w:t>
      </w:r>
    </w:p>
    <w:p w:rsidR="00F6594D" w:rsidRDefault="00F6594D" w:rsidP="00B12435">
      <w:r>
        <w:t>In the end I went to PBA to learn how advertise my salon, but I got two (02) how to design visuals (which I now do at off-peak time of the day) and I have gotten some tips which are helping me to handle my trainee better.</w:t>
      </w:r>
    </w:p>
    <w:p w:rsidR="00F6594D" w:rsidRDefault="00EB6F57" w:rsidP="00B12435">
      <w:r w:rsidRPr="004D702D">
        <w:rPr>
          <w:noProof/>
          <w:lang w:val="fr-FR" w:eastAsia="fr-FR"/>
        </w:rPr>
        <w:drawing>
          <wp:anchor distT="0" distB="0" distL="114300" distR="114300" simplePos="0" relativeHeight="251692032" behindDoc="0" locked="0" layoutInCell="1" allowOverlap="1">
            <wp:simplePos x="0" y="0"/>
            <wp:positionH relativeFrom="column">
              <wp:posOffset>4156465</wp:posOffset>
            </wp:positionH>
            <wp:positionV relativeFrom="paragraph">
              <wp:posOffset>144291</wp:posOffset>
            </wp:positionV>
            <wp:extent cx="2018665" cy="2850515"/>
            <wp:effectExtent l="0" t="0" r="635" b="6985"/>
            <wp:wrapThrough wrapText="bothSides">
              <wp:wrapPolygon edited="0">
                <wp:start x="204" y="0"/>
                <wp:lineTo x="0" y="577"/>
                <wp:lineTo x="0" y="20787"/>
                <wp:lineTo x="204" y="21509"/>
                <wp:lineTo x="20995" y="21509"/>
                <wp:lineTo x="21403" y="20931"/>
                <wp:lineTo x="21403" y="866"/>
                <wp:lineTo x="20995" y="0"/>
                <wp:lineTo x="204"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8665" cy="2850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6594D">
        <w:t xml:space="preserve">I have also </w:t>
      </w:r>
      <w:r w:rsidR="000A61E5">
        <w:t xml:space="preserve">had my daughter enrolled into PBA program for </w:t>
      </w:r>
      <w:r w:rsidR="00013586">
        <w:t>girls;</w:t>
      </w:r>
      <w:r w:rsidR="000A61E5">
        <w:t xml:space="preserve"> I want her to grow up with both digital and virtues min</w:t>
      </w:r>
      <w:r w:rsidR="00F53E36">
        <w:t>dset</w:t>
      </w:r>
      <w:r w:rsidR="000A61E5">
        <w:t>.</w:t>
      </w:r>
      <w:r w:rsidR="00F53E36">
        <w:t xml:space="preserve"> </w:t>
      </w:r>
    </w:p>
    <w:p w:rsidR="0015076A" w:rsidRDefault="0015076A" w:rsidP="00B12435">
      <w:r>
        <w:t>I have also recommended the training to my frie</w:t>
      </w:r>
      <w:r w:rsidR="00A967BC">
        <w:t xml:space="preserve">nd </w:t>
      </w:r>
      <w:proofErr w:type="spellStart"/>
      <w:r w:rsidR="00A967BC">
        <w:t>Naomie</w:t>
      </w:r>
      <w:proofErr w:type="spellEnd"/>
      <w:r w:rsidR="00A967BC">
        <w:t xml:space="preserve">, who from what she told enjoyed the training as </w:t>
      </w:r>
      <w:r w:rsidR="009A2AB8">
        <w:t>well</w:t>
      </w:r>
      <w:r w:rsidR="00A967BC">
        <w:t>.</w:t>
      </w:r>
    </w:p>
    <w:p w:rsidR="00EB6F57" w:rsidRDefault="00EB6F57" w:rsidP="00B12435"/>
    <w:p w:rsidR="00A967BC" w:rsidRDefault="00A967BC" w:rsidP="00A967BC">
      <w:pPr>
        <w:pStyle w:val="Titre3"/>
      </w:pPr>
      <w:bookmarkStart w:id="8" w:name="_Toc120877461"/>
      <w:proofErr w:type="spellStart"/>
      <w:r>
        <w:t>Naomie</w:t>
      </w:r>
      <w:proofErr w:type="spellEnd"/>
      <w:r>
        <w:t xml:space="preserve"> </w:t>
      </w:r>
      <w:proofErr w:type="spellStart"/>
      <w:r>
        <w:t>Saa</w:t>
      </w:r>
      <w:bookmarkEnd w:id="8"/>
      <w:proofErr w:type="spellEnd"/>
    </w:p>
    <w:p w:rsidR="00A967BC" w:rsidRDefault="00A967BC" w:rsidP="00A967BC">
      <w:r>
        <w:t xml:space="preserve">I am </w:t>
      </w:r>
      <w:proofErr w:type="spellStart"/>
      <w:r>
        <w:t>Naomie</w:t>
      </w:r>
      <w:proofErr w:type="spellEnd"/>
      <w:r>
        <w:t xml:space="preserve">, mother of two. </w:t>
      </w:r>
    </w:p>
    <w:p w:rsidR="00A967BC" w:rsidRDefault="00A967BC" w:rsidP="00A967BC">
      <w:r>
        <w:t>I sell women clothes and offer manicure-pedicure to my clients.</w:t>
      </w:r>
    </w:p>
    <w:p w:rsidR="00A967BC" w:rsidRDefault="00A967BC" w:rsidP="00A967BC">
      <w:r>
        <w:t>I could see people advertising their product on Facebook or WhatsApp and I was sure that I could not afford the cost of a designer services.</w:t>
      </w:r>
      <w:r w:rsidRPr="00E46845">
        <w:t xml:space="preserve"> </w:t>
      </w:r>
      <w:r>
        <w:t xml:space="preserve">My son used to talk about some very theoretical computer classes that they </w:t>
      </w:r>
      <w:r>
        <w:lastRenderedPageBreak/>
        <w:t>have at school and I was encouraging him if one day it could help. Then a friend of mine told me about PBA. I did not know anything about computer (not even how to switch one on), and to be true I cannot say I already know so much. It just so happens that PBA tailored the training to the need I have explained to them and they taught me what I needed.</w:t>
      </w:r>
    </w:p>
    <w:p w:rsidR="00A967BC" w:rsidRDefault="00A967BC" w:rsidP="00A967BC">
      <w:r>
        <w:t>I work out of PBA with a poster of the sales I was planning at the end of that month to destock some old inventories. It was my project and it ended up being my main communication tool that month. I am very grateful for that learning approach even more because I can always call if I need help.</w:t>
      </w:r>
    </w:p>
    <w:p w:rsidR="003841CA" w:rsidRDefault="003841CA" w:rsidP="00A967BC"/>
    <w:p w:rsidR="00034BCB" w:rsidRPr="00325CF6" w:rsidRDefault="0039252F" w:rsidP="00034BCB">
      <w:pPr>
        <w:pStyle w:val="Titre3"/>
        <w:rPr>
          <w:lang w:val="en-GB"/>
        </w:rPr>
      </w:pPr>
      <w:bookmarkStart w:id="9" w:name="_Toc120877462"/>
      <w:r w:rsidRPr="0039252F">
        <w:rPr>
          <w:noProof/>
          <w:lang w:val="fr-FR" w:eastAsia="fr-FR"/>
        </w:rPr>
        <w:drawing>
          <wp:anchor distT="0" distB="0" distL="114300" distR="114300" simplePos="0" relativeHeight="251697152" behindDoc="0" locked="0" layoutInCell="1" allowOverlap="1">
            <wp:simplePos x="0" y="0"/>
            <wp:positionH relativeFrom="column">
              <wp:posOffset>49530</wp:posOffset>
            </wp:positionH>
            <wp:positionV relativeFrom="paragraph">
              <wp:posOffset>221615</wp:posOffset>
            </wp:positionV>
            <wp:extent cx="1228725" cy="2138680"/>
            <wp:effectExtent l="0" t="0" r="9525" b="0"/>
            <wp:wrapThrough wrapText="bothSides">
              <wp:wrapPolygon edited="0">
                <wp:start x="0" y="0"/>
                <wp:lineTo x="0" y="21356"/>
                <wp:lineTo x="21433" y="21356"/>
                <wp:lineTo x="21433" y="0"/>
                <wp:lineTo x="0" y="0"/>
              </wp:wrapPolygon>
            </wp:wrapThrough>
            <wp:docPr id="39" name="Picture 39" descr="C:\Users\Guest_Invitée\Pictures\Forsa\IMG-202208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_Invitée\Pictures\Forsa\IMG-20220814-WA000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20" t="18805" r="-620"/>
                    <a:stretch/>
                  </pic:blipFill>
                  <pic:spPr bwMode="auto">
                    <a:xfrm>
                      <a:off x="0" y="0"/>
                      <a:ext cx="1228725" cy="2138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BCB" w:rsidRPr="00325CF6">
        <w:rPr>
          <w:lang w:val="en-GB"/>
        </w:rPr>
        <w:t xml:space="preserve">Ursula </w:t>
      </w:r>
      <w:proofErr w:type="spellStart"/>
      <w:r w:rsidR="00034BCB" w:rsidRPr="00325CF6">
        <w:rPr>
          <w:lang w:val="en-GB"/>
        </w:rPr>
        <w:t>Fameni</w:t>
      </w:r>
      <w:bookmarkEnd w:id="9"/>
      <w:proofErr w:type="spellEnd"/>
    </w:p>
    <w:p w:rsidR="00034BCB" w:rsidRPr="0039252F" w:rsidRDefault="00325CF6" w:rsidP="00A967BC">
      <w:r w:rsidRPr="00325CF6">
        <w:rPr>
          <w:noProof/>
          <w:lang w:val="fr-FR" w:eastAsia="fr-FR"/>
        </w:rPr>
        <w:drawing>
          <wp:anchor distT="0" distB="0" distL="114300" distR="114300" simplePos="0" relativeHeight="251696128" behindDoc="0" locked="0" layoutInCell="1" allowOverlap="1">
            <wp:simplePos x="0" y="0"/>
            <wp:positionH relativeFrom="column">
              <wp:posOffset>3124200</wp:posOffset>
            </wp:positionH>
            <wp:positionV relativeFrom="paragraph">
              <wp:posOffset>1308100</wp:posOffset>
            </wp:positionV>
            <wp:extent cx="3204845" cy="4538345"/>
            <wp:effectExtent l="0" t="0" r="0" b="0"/>
            <wp:wrapThrough wrapText="bothSides">
              <wp:wrapPolygon edited="0">
                <wp:start x="0" y="0"/>
                <wp:lineTo x="0" y="21488"/>
                <wp:lineTo x="21442" y="21488"/>
                <wp:lineTo x="21442" y="0"/>
                <wp:lineTo x="0" y="0"/>
              </wp:wrapPolygon>
            </wp:wrapThrough>
            <wp:docPr id="38" name="Picture 38" descr="C:\Users\Guest_Invitée\Pictures\Forsa\IMG-202208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_Invitée\Pictures\Forsa\IMG-20220812-WA0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4845" cy="4538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5CF6">
        <w:t xml:space="preserve"> </w:t>
      </w:r>
      <w:r w:rsidR="00034BCB">
        <w:t>A good friend of mine told me about a short course at Port Bell Academy. I</w:t>
      </w:r>
      <w:r w:rsidR="00EA4467">
        <w:t xml:space="preserve"> was not so enthusiastic about the idea of take another course because my business was almost going bankrupt. I remember after the first IT session we had to change room an</w:t>
      </w:r>
      <w:r w:rsidR="0079055F">
        <w:t>d</w:t>
      </w:r>
      <w:r w:rsidR="00EA4467">
        <w:t xml:space="preserve"> sit down for a kind of exchange. Each of us has to introduce herself and </w:t>
      </w:r>
      <w:r w:rsidR="0079055F">
        <w:t>say. I was feeling embarrassed to talk after the other</w:t>
      </w:r>
      <w:r w:rsidR="00C553C1">
        <w:t>s</w:t>
      </w:r>
      <w:r w:rsidR="0079055F">
        <w:t xml:space="preserve">, how could </w:t>
      </w:r>
      <w:r w:rsidR="00C553C1">
        <w:t xml:space="preserve">I just </w:t>
      </w:r>
      <w:r w:rsidR="0079055F">
        <w:t xml:space="preserve">say “I sell pancakes and I am </w:t>
      </w:r>
      <w:r w:rsidR="00C553C1">
        <w:t xml:space="preserve">not </w:t>
      </w:r>
      <w:r w:rsidR="0079055F">
        <w:t xml:space="preserve">even doing well” </w:t>
      </w:r>
      <w:r w:rsidR="00C553C1">
        <w:t>I was almost whispering when I was introducing myself. T</w:t>
      </w:r>
      <w:r w:rsidR="0079055F">
        <w:t xml:space="preserve">he </w:t>
      </w:r>
      <w:r w:rsidR="001A02F0">
        <w:t>teache</w:t>
      </w:r>
      <w:r w:rsidR="00C553C1">
        <w:t>r</w:t>
      </w:r>
      <w:r w:rsidR="0079055F">
        <w:t xml:space="preserve"> of the session picked me up and </w:t>
      </w:r>
      <w:r w:rsidR="001A02F0">
        <w:t>said</w:t>
      </w:r>
      <w:r w:rsidR="009C4A89">
        <w:t xml:space="preserve"> instantly</w:t>
      </w:r>
      <w:r w:rsidR="001A02F0">
        <w:t xml:space="preserve"> “you mean you are a young entrepreneur! That is </w:t>
      </w:r>
      <w:r w:rsidR="009C4A89">
        <w:t xml:space="preserve">very </w:t>
      </w:r>
      <w:r w:rsidR="001A02F0">
        <w:t>good”</w:t>
      </w:r>
      <w:r w:rsidR="009C4A89">
        <w:t xml:space="preserve">. At the end of the </w:t>
      </w:r>
      <w:r w:rsidR="004F5BBF">
        <w:t>session,</w:t>
      </w:r>
      <w:r w:rsidR="009C4A89">
        <w:t xml:space="preserve"> she came straight to me and talk</w:t>
      </w:r>
      <w:r w:rsidR="004F5BBF">
        <w:t xml:space="preserve">ed </w:t>
      </w:r>
      <w:r w:rsidR="009C4A89">
        <w:t>to me as if she has known what I was capable of for years.</w:t>
      </w:r>
      <w:r w:rsidR="004F5BBF">
        <w:t xml:space="preserve"> That was the beginning of my self-confidence path. It only happened few months ago but as am writing this, I have be</w:t>
      </w:r>
      <w:r w:rsidR="001232E2">
        <w:t>ing</w:t>
      </w:r>
      <w:r w:rsidR="004F5BBF">
        <w:t xml:space="preserve"> confident enough to approach </w:t>
      </w:r>
      <w:r w:rsidR="00E65255">
        <w:t>the biggest supermarket</w:t>
      </w:r>
      <w:r w:rsidR="001232E2">
        <w:t>s</w:t>
      </w:r>
      <w:r w:rsidR="00E65255">
        <w:t xml:space="preserve"> </w:t>
      </w:r>
      <w:r w:rsidR="001232E2">
        <w:t>of the city</w:t>
      </w:r>
      <w:r w:rsidR="00385709">
        <w:t xml:space="preserve"> </w:t>
      </w:r>
      <w:r w:rsidR="00E65255">
        <w:t xml:space="preserve">to ask </w:t>
      </w:r>
      <w:r w:rsidR="004A3C75">
        <w:t xml:space="preserve">for </w:t>
      </w:r>
      <w:r w:rsidR="00385709">
        <w:t>partnerships</w:t>
      </w:r>
      <w:r w:rsidR="001232E2">
        <w:t xml:space="preserve"> </w:t>
      </w:r>
      <w:r w:rsidR="004A3C75">
        <w:t>and shared my new flyers and p</w:t>
      </w:r>
      <w:r>
        <w:t xml:space="preserve">osters with hundreds of people. </w:t>
      </w:r>
      <w:r w:rsidR="001232E2">
        <w:t xml:space="preserve">I am currently recruiting because </w:t>
      </w:r>
      <w:r w:rsidR="00C63FAE">
        <w:t>“</w:t>
      </w:r>
      <w:r w:rsidR="00C63FAE" w:rsidRPr="007D6D82">
        <w:rPr>
          <w:i/>
        </w:rPr>
        <w:t xml:space="preserve">les </w:t>
      </w:r>
      <w:proofErr w:type="spellStart"/>
      <w:r w:rsidR="00C63FAE" w:rsidRPr="007D6D82">
        <w:rPr>
          <w:i/>
        </w:rPr>
        <w:t>crêperies</w:t>
      </w:r>
      <w:proofErr w:type="spellEnd"/>
      <w:r w:rsidR="00C63FAE" w:rsidRPr="007D6D82">
        <w:rPr>
          <w:i/>
        </w:rPr>
        <w:t xml:space="preserve"> de </w:t>
      </w:r>
      <w:proofErr w:type="spellStart"/>
      <w:r w:rsidR="00C63FAE" w:rsidRPr="007D6D82">
        <w:rPr>
          <w:i/>
        </w:rPr>
        <w:t>ma’a</w:t>
      </w:r>
      <w:proofErr w:type="spellEnd"/>
      <w:r w:rsidR="00C63FAE" w:rsidRPr="007D6D82">
        <w:rPr>
          <w:i/>
        </w:rPr>
        <w:t xml:space="preserve"> </w:t>
      </w:r>
      <w:proofErr w:type="spellStart"/>
      <w:r w:rsidR="00C63FAE" w:rsidRPr="007D6D82">
        <w:rPr>
          <w:i/>
        </w:rPr>
        <w:t>thé</w:t>
      </w:r>
      <w:proofErr w:type="spellEnd"/>
      <w:r w:rsidR="00C63FAE">
        <w:t>”</w:t>
      </w:r>
      <w:r w:rsidR="00C63FAE" w:rsidRPr="00C63FAE">
        <w:t xml:space="preserve"> is back on track</w:t>
      </w:r>
      <w:r w:rsidR="00C63FAE">
        <w:t>.</w:t>
      </w:r>
      <w:r w:rsidR="0039252F" w:rsidRPr="0039252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65847" w:rsidRPr="0040281E" w:rsidRDefault="00665847" w:rsidP="007755EC">
      <w:pPr>
        <w:pStyle w:val="Titre3"/>
        <w:rPr>
          <w:lang w:val="fr-FR"/>
        </w:rPr>
      </w:pPr>
      <w:bookmarkStart w:id="10" w:name="_Toc120877463"/>
      <w:r w:rsidRPr="0040281E">
        <w:rPr>
          <w:lang w:val="fr-FR"/>
        </w:rPr>
        <w:lastRenderedPageBreak/>
        <w:t xml:space="preserve">Clarisse </w:t>
      </w:r>
      <w:proofErr w:type="spellStart"/>
      <w:r w:rsidRPr="0040281E">
        <w:rPr>
          <w:lang w:val="fr-FR"/>
        </w:rPr>
        <w:t>Fongue</w:t>
      </w:r>
      <w:bookmarkEnd w:id="10"/>
      <w:proofErr w:type="spellEnd"/>
      <w:r w:rsidR="008F565E" w:rsidRPr="0040281E">
        <w:rPr>
          <w:lang w:val="fr-FR"/>
        </w:rPr>
        <w:t xml:space="preserve"> </w:t>
      </w:r>
    </w:p>
    <w:p w:rsidR="006D5084" w:rsidRPr="006D5084" w:rsidRDefault="00C72EB6" w:rsidP="006D5084">
      <w:r w:rsidRPr="0040281E">
        <w:rPr>
          <w:lang w:val="fr-FR"/>
        </w:rPr>
        <w:t xml:space="preserve">I </w:t>
      </w:r>
      <w:proofErr w:type="spellStart"/>
      <w:r w:rsidRPr="0040281E">
        <w:rPr>
          <w:lang w:val="fr-FR"/>
        </w:rPr>
        <w:t>am</w:t>
      </w:r>
      <w:proofErr w:type="spellEnd"/>
      <w:r w:rsidRPr="0040281E">
        <w:rPr>
          <w:lang w:val="fr-FR"/>
        </w:rPr>
        <w:t xml:space="preserve"> Clarisse </w:t>
      </w:r>
      <w:proofErr w:type="spellStart"/>
      <w:r w:rsidRPr="0040281E">
        <w:rPr>
          <w:lang w:val="fr-FR"/>
        </w:rPr>
        <w:t>Fongue</w:t>
      </w:r>
      <w:proofErr w:type="spellEnd"/>
      <w:r w:rsidRPr="0040281E">
        <w:rPr>
          <w:lang w:val="fr-FR"/>
        </w:rPr>
        <w:t xml:space="preserve">. </w:t>
      </w:r>
      <w:r w:rsidR="006D5084" w:rsidRPr="006D5084">
        <w:t>After a few months of technical unemployment in the clinic where I had worked for eighteen years, I was finally dismissed because the clinic could not recover. Since then, I sell all sorts of things. I take goods on deposit from wholesalers and sell them here and there. The first stocks were easy to sell between family and friends, then I had to prune my sales network and it became much more difficult. My sister used to talk to me about community management training but I did</w:t>
      </w:r>
      <w:r w:rsidR="00AC0118">
        <w:t xml:space="preserve"> no</w:t>
      </w:r>
      <w:r w:rsidR="006D5084" w:rsidRPr="006D5084">
        <w:t>t even have a Facebook account.</w:t>
      </w:r>
    </w:p>
    <w:p w:rsidR="006D5084" w:rsidRPr="006D5084" w:rsidRDefault="00AC0118" w:rsidP="006D5084">
      <w:r>
        <w:t xml:space="preserve">I use to go </w:t>
      </w:r>
      <w:r w:rsidR="006D5084" w:rsidRPr="006D5084">
        <w:t>to PBA for other activities an</w:t>
      </w:r>
      <w:r>
        <w:t xml:space="preserve">d once talked about my need for </w:t>
      </w:r>
      <w:r w:rsidR="006D5084" w:rsidRPr="006D5084">
        <w:t xml:space="preserve">community management training. </w:t>
      </w:r>
      <w:r>
        <w:t xml:space="preserve">I came just on time, they were about to start a </w:t>
      </w:r>
      <w:r w:rsidR="006D5084" w:rsidRPr="006D5084">
        <w:t>one-month course on the fundamentals of digital advertising.</w:t>
      </w:r>
    </w:p>
    <w:p w:rsidR="006D5084" w:rsidRPr="006D5084" w:rsidRDefault="00E00797" w:rsidP="006D5084">
      <w:r>
        <w:rPr>
          <w:noProof/>
          <w:lang w:val="fr-FR" w:eastAsia="fr-FR"/>
        </w:rPr>
        <w:drawing>
          <wp:anchor distT="0" distB="0" distL="114300" distR="114300" simplePos="0" relativeHeight="251686912" behindDoc="0" locked="0" layoutInCell="1" allowOverlap="1">
            <wp:simplePos x="0" y="0"/>
            <wp:positionH relativeFrom="column">
              <wp:posOffset>-213360</wp:posOffset>
            </wp:positionH>
            <wp:positionV relativeFrom="paragraph">
              <wp:posOffset>52705</wp:posOffset>
            </wp:positionV>
            <wp:extent cx="3474720" cy="2912745"/>
            <wp:effectExtent l="0" t="0" r="0" b="1905"/>
            <wp:wrapThrough wrapText="bothSides">
              <wp:wrapPolygon edited="0">
                <wp:start x="0" y="0"/>
                <wp:lineTo x="0" y="21473"/>
                <wp:lineTo x="21434" y="21473"/>
                <wp:lineTo x="21434" y="0"/>
                <wp:lineTo x="0" y="0"/>
              </wp:wrapPolygon>
            </wp:wrapThrough>
            <wp:docPr id="29" name="Picture 29" descr="C:\Users\Guest_Invitée\AppData\Local\Microsoft\Windows\INetCache\Content.Word\IMG-202208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_Invitée\AppData\Local\Microsoft\Windows\INetCache\Content.Word\IMG-20220810-WA0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74720" cy="2912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118">
        <w:t>I would just say that my</w:t>
      </w:r>
      <w:r w:rsidR="006D5084" w:rsidRPr="006D5084">
        <w:t xml:space="preserve"> creativity is constantly stimulated since I followed</w:t>
      </w:r>
      <w:r w:rsidR="00AC0118">
        <w:t xml:space="preserve"> this very enriching training</w:t>
      </w:r>
      <w:r w:rsidR="006D5084" w:rsidRPr="006D5084">
        <w:t xml:space="preserve">. It has allowed me to improve my sales through the flyers I made on </w:t>
      </w:r>
      <w:proofErr w:type="spellStart"/>
      <w:r w:rsidR="006D5084" w:rsidRPr="006D5084">
        <w:t>Canva</w:t>
      </w:r>
      <w:proofErr w:type="spellEnd"/>
      <w:r w:rsidR="006D5084" w:rsidRPr="006D5084">
        <w:t xml:space="preserve">. What I </w:t>
      </w:r>
      <w:r w:rsidR="00AC0118">
        <w:t>especially like</w:t>
      </w:r>
      <w:r w:rsidR="006D5084" w:rsidRPr="006D5084">
        <w:t xml:space="preserve"> is its diversity</w:t>
      </w:r>
      <w:r w:rsidR="00AC0118">
        <w:t xml:space="preserve"> of the tools PBA choose to teach us</w:t>
      </w:r>
      <w:r w:rsidR="006D5084" w:rsidRPr="006D5084">
        <w:t xml:space="preserve">. I can make all types of visuals for all </w:t>
      </w:r>
      <w:r w:rsidR="00AC0118">
        <w:t>sort</w:t>
      </w:r>
      <w:r w:rsidR="006D5084" w:rsidRPr="006D5084">
        <w:t xml:space="preserve"> of circumstances, from product promotions to fu</w:t>
      </w:r>
      <w:r w:rsidR="00AC0118">
        <w:t>neral programs, birthday cards… various family and company events</w:t>
      </w:r>
      <w:r w:rsidR="006D5084" w:rsidRPr="006D5084">
        <w:t>.</w:t>
      </w:r>
    </w:p>
    <w:p w:rsidR="006D5084" w:rsidRDefault="006D5084" w:rsidP="006D5084">
      <w:r w:rsidRPr="006D5084">
        <w:t>Here are some graphic animations and videos</w:t>
      </w:r>
    </w:p>
    <w:p w:rsidR="00C9567D" w:rsidRDefault="00C9567D" w:rsidP="006D5084"/>
    <w:p w:rsidR="00693FEF" w:rsidRDefault="007755EC" w:rsidP="00693FEF">
      <w:pPr>
        <w:pStyle w:val="Titre2"/>
        <w:rPr>
          <w:rFonts w:ascii="Segoe UI" w:hAnsi="Segoe UI" w:cs="Segoe UI"/>
          <w:color w:val="000000"/>
          <w:sz w:val="30"/>
          <w:szCs w:val="30"/>
          <w:shd w:val="clear" w:color="auto" w:fill="FFFFFF"/>
        </w:rPr>
      </w:pPr>
      <w:bookmarkStart w:id="11" w:name="_Toc120877464"/>
      <w:r w:rsidRPr="00264576">
        <w:t xml:space="preserve">Career clarifier </w:t>
      </w:r>
      <w:r w:rsidR="00943568">
        <w:t xml:space="preserve">&amp; </w:t>
      </w:r>
      <w:r w:rsidR="00693FEF" w:rsidRPr="00693FEF">
        <w:t>family bond strengthener</w:t>
      </w:r>
      <w:bookmarkEnd w:id="11"/>
    </w:p>
    <w:p w:rsidR="00914D4F" w:rsidRDefault="00914D4F" w:rsidP="00914D4F">
      <w:pPr>
        <w:pStyle w:val="Titre3"/>
      </w:pPr>
      <w:bookmarkStart w:id="12" w:name="_Toc120877465"/>
      <w:r>
        <w:t xml:space="preserve">Jacqueline </w:t>
      </w:r>
      <w:proofErr w:type="spellStart"/>
      <w:r>
        <w:t>Ntock</w:t>
      </w:r>
      <w:bookmarkEnd w:id="12"/>
      <w:proofErr w:type="spellEnd"/>
    </w:p>
    <w:p w:rsidR="00914D4F" w:rsidRDefault="0039252F" w:rsidP="00914D4F">
      <w:r w:rsidRPr="0039252F">
        <w:rPr>
          <w:noProof/>
          <w:lang w:val="fr-FR" w:eastAsia="fr-FR"/>
        </w:rPr>
        <w:drawing>
          <wp:anchor distT="0" distB="0" distL="114300" distR="114300" simplePos="0" relativeHeight="251699200" behindDoc="0" locked="0" layoutInCell="1" allowOverlap="1">
            <wp:simplePos x="0" y="0"/>
            <wp:positionH relativeFrom="column">
              <wp:posOffset>1905</wp:posOffset>
            </wp:positionH>
            <wp:positionV relativeFrom="paragraph">
              <wp:posOffset>1270</wp:posOffset>
            </wp:positionV>
            <wp:extent cx="1078707" cy="1438275"/>
            <wp:effectExtent l="0" t="0" r="7620" b="0"/>
            <wp:wrapThrough wrapText="bothSides">
              <wp:wrapPolygon edited="0">
                <wp:start x="1527" y="0"/>
                <wp:lineTo x="0" y="572"/>
                <wp:lineTo x="0" y="20885"/>
                <wp:lineTo x="1527" y="21171"/>
                <wp:lineTo x="19845" y="21171"/>
                <wp:lineTo x="21371" y="20885"/>
                <wp:lineTo x="21371" y="572"/>
                <wp:lineTo x="19845" y="0"/>
                <wp:lineTo x="1527" y="0"/>
              </wp:wrapPolygon>
            </wp:wrapThrough>
            <wp:docPr id="41" name="Picture 41" descr="C:\Users\Guest_Invitée\Pictures\Forsa\IMG-202208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_Invitée\Pictures\Forsa\IMG-20220815-WA00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78707" cy="1438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9252F">
        <w:t xml:space="preserve"> </w:t>
      </w:r>
      <w:r w:rsidR="00914D4F">
        <w:t xml:space="preserve">It was just a short course and here I am, not at the end of my surprises as for the impact those sessions on </w:t>
      </w:r>
      <w:proofErr w:type="spellStart"/>
      <w:r w:rsidR="00914D4F">
        <w:t>Canva</w:t>
      </w:r>
      <w:proofErr w:type="spellEnd"/>
      <w:r w:rsidR="00914D4F">
        <w:t xml:space="preserve"> at Port Bell Academy.</w:t>
      </w:r>
    </w:p>
    <w:p w:rsidR="00914D4F" w:rsidRDefault="00914D4F" w:rsidP="00914D4F">
      <w:r>
        <w:t xml:space="preserve">The training was 100% hands-on, thus making it easy to implement all the </w:t>
      </w:r>
      <w:r w:rsidR="00D26CD4">
        <w:t>functionalities and tips</w:t>
      </w:r>
      <w:r>
        <w:t xml:space="preserve"> of the cloud base app.</w:t>
      </w:r>
      <w:r w:rsidR="003841CA" w:rsidRPr="003841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14D4F" w:rsidRDefault="00914D4F" w:rsidP="00914D4F">
      <w:r>
        <w:t xml:space="preserve">Actually, I resolved to join the class because I was then looking for and internship and I needed a well-designed CV, one that stands out. I </w:t>
      </w:r>
      <w:r w:rsidR="00034BCB">
        <w:t>did design my CV and had</w:t>
      </w:r>
      <w:r>
        <w:t xml:space="preserve"> it amend</w:t>
      </w:r>
      <w:r w:rsidR="00034BCB">
        <w:t>ed by the teacher</w:t>
      </w:r>
      <w:r>
        <w:t xml:space="preserve">. </w:t>
      </w:r>
    </w:p>
    <w:p w:rsidR="00794411" w:rsidRDefault="00AD1DB3" w:rsidP="00914D4F">
      <w:r w:rsidRPr="003841CA">
        <w:rPr>
          <w:noProof/>
          <w:lang w:val="fr-FR" w:eastAsia="fr-FR"/>
        </w:rPr>
        <w:lastRenderedPageBreak/>
        <w:drawing>
          <wp:anchor distT="0" distB="0" distL="114300" distR="114300" simplePos="0" relativeHeight="251694080" behindDoc="0" locked="0" layoutInCell="1" allowOverlap="1">
            <wp:simplePos x="0" y="0"/>
            <wp:positionH relativeFrom="column">
              <wp:posOffset>3436620</wp:posOffset>
            </wp:positionH>
            <wp:positionV relativeFrom="paragraph">
              <wp:posOffset>296545</wp:posOffset>
            </wp:positionV>
            <wp:extent cx="2872740" cy="2321560"/>
            <wp:effectExtent l="0" t="0" r="3810" b="2540"/>
            <wp:wrapThrough wrapText="bothSides">
              <wp:wrapPolygon edited="0">
                <wp:start x="0" y="0"/>
                <wp:lineTo x="0" y="21446"/>
                <wp:lineTo x="21485" y="21446"/>
                <wp:lineTo x="21485" y="0"/>
                <wp:lineTo x="0" y="0"/>
              </wp:wrapPolygon>
            </wp:wrapThrough>
            <wp:docPr id="36" name="Picture 36" descr="C:\Users\Guest_Invitée\Pictures\Forsa\IMG-202208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_Invitée\Pictures\Forsa\IMG-20220815-WA00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2740" cy="232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D4F">
        <w:t>But later on, I kept up remembering what my mentor insisted on during our discussion: “look around you, there is a lot you can do, you just need to</w:t>
      </w:r>
      <w:r w:rsidR="00914D4F" w:rsidRPr="000A5ACF">
        <w:t xml:space="preserve"> </w:t>
      </w:r>
      <w:r w:rsidR="00914D4F">
        <w:t xml:space="preserve">get out of you comfort zone and dare”. </w:t>
      </w:r>
    </w:p>
    <w:p w:rsidR="00914D4F" w:rsidRDefault="00914D4F" w:rsidP="00914D4F">
      <w:r>
        <w:t>It gave me the idea to start communicating on some crucial topic on social media. The skills I got from my training allow me to design communicative posters. And now I am running and Instagram page where I pass on message about environment, hard work… to young people like me.</w:t>
      </w:r>
    </w:p>
    <w:p w:rsidR="00914D4F" w:rsidRDefault="00914D4F" w:rsidP="00914D4F">
      <w:r>
        <w:t>I am grateful for the 2 in 1 model of training.</w:t>
      </w:r>
    </w:p>
    <w:p w:rsidR="00914D4F" w:rsidRPr="006D5084" w:rsidRDefault="00914D4F" w:rsidP="00914D4F">
      <w:r>
        <w:t>A little nod to the trainer who motivates us to get out of our comfort zone. </w:t>
      </w:r>
    </w:p>
    <w:p w:rsidR="00914D4F" w:rsidRDefault="00914D4F" w:rsidP="00914D4F"/>
    <w:p w:rsidR="00665847" w:rsidRDefault="00665847" w:rsidP="00693FEF">
      <w:pPr>
        <w:pStyle w:val="Titre3"/>
      </w:pPr>
      <w:bookmarkStart w:id="13" w:name="_Toc120877466"/>
      <w:r>
        <w:t xml:space="preserve">Cassandra </w:t>
      </w:r>
      <w:proofErr w:type="spellStart"/>
      <w:r>
        <w:t>W</w:t>
      </w:r>
      <w:r w:rsidR="00943568">
        <w:t>ambo</w:t>
      </w:r>
      <w:bookmarkEnd w:id="13"/>
      <w:proofErr w:type="spellEnd"/>
    </w:p>
    <w:p w:rsidR="0054099E" w:rsidRDefault="009B10D3" w:rsidP="00665847">
      <w:r>
        <w:t xml:space="preserve">I am </w:t>
      </w:r>
      <w:proofErr w:type="spellStart"/>
      <w:r>
        <w:t>Cassanda</w:t>
      </w:r>
      <w:proofErr w:type="spellEnd"/>
      <w:r>
        <w:t xml:space="preserve"> </w:t>
      </w:r>
      <w:proofErr w:type="spellStart"/>
      <w:r>
        <w:t>W</w:t>
      </w:r>
      <w:r w:rsidR="0052782B">
        <w:t>ambo</w:t>
      </w:r>
      <w:proofErr w:type="spellEnd"/>
      <w:r w:rsidR="0052782B">
        <w:t xml:space="preserve">, student in the </w:t>
      </w:r>
      <w:proofErr w:type="spellStart"/>
      <w:r w:rsidR="0052782B">
        <w:t>Bepanda</w:t>
      </w:r>
      <w:proofErr w:type="spellEnd"/>
      <w:r w:rsidR="0052782B">
        <w:t xml:space="preserve"> </w:t>
      </w:r>
      <w:proofErr w:type="spellStart"/>
      <w:r w:rsidR="0052782B">
        <w:t>highschool</w:t>
      </w:r>
      <w:proofErr w:type="spellEnd"/>
      <w:r w:rsidR="0052782B">
        <w:t xml:space="preserve">. </w:t>
      </w:r>
      <w:r w:rsidR="00943568">
        <w:t>My grandma sell</w:t>
      </w:r>
      <w:r w:rsidR="0052782B">
        <w:t>s</w:t>
      </w:r>
      <w:r w:rsidR="00943568">
        <w:t xml:space="preserve"> fruits </w:t>
      </w:r>
      <w:r w:rsidR="0052782B">
        <w:t xml:space="preserve">near the </w:t>
      </w:r>
      <w:r w:rsidR="00943568">
        <w:t>building site of</w:t>
      </w:r>
      <w:r w:rsidR="0052782B">
        <w:t xml:space="preserve"> the</w:t>
      </w:r>
      <w:r w:rsidR="00943568">
        <w:t xml:space="preserve"> PBA</w:t>
      </w:r>
      <w:r w:rsidR="0052782B">
        <w:t xml:space="preserve"> premise</w:t>
      </w:r>
      <w:r w:rsidR="00943568">
        <w:t>. In May, she noticed t</w:t>
      </w:r>
      <w:r w:rsidR="0052782B">
        <w:t>hey have put up a banner about a summer school they will be organizing in their rental facilities. We first decided that I would only take the Pastry classes because I was already enrolled in another training center for the ICT classes. The summer school started in June and when I noticed the way the ICT classes</w:t>
      </w:r>
      <w:r w:rsidR="0054099E">
        <w:t xml:space="preserve"> w</w:t>
      </w:r>
      <w:r w:rsidR="0052782B">
        <w:t>ere</w:t>
      </w:r>
      <w:r w:rsidR="0054099E">
        <w:t xml:space="preserve"> </w:t>
      </w:r>
      <w:r w:rsidR="0052782B">
        <w:t>being taught, I dropped my other registration and I ask to join the classes of PBA.</w:t>
      </w:r>
    </w:p>
    <w:p w:rsidR="00943568" w:rsidRDefault="00F36013" w:rsidP="00665847">
      <w:r>
        <w:rPr>
          <w:noProof/>
          <w:lang w:val="fr-FR" w:eastAsia="fr-FR"/>
        </w:rPr>
        <w:drawing>
          <wp:inline distT="0" distB="0" distL="0" distR="0">
            <wp:extent cx="6309360" cy="2781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20625_160535.jpg"/>
                    <pic:cNvPicPr/>
                  </pic:nvPicPr>
                  <pic:blipFill>
                    <a:blip r:embed="rId25" cstate="print">
                      <a:extLst>
                        <a:ext uri="{BEBA8EAE-BF5A-486C-A8C5-ECC9F3942E4B}">
                          <a14:imgProps xmlns:a14="http://schemas.microsoft.com/office/drawing/2010/main">
                            <a14:imgLayer r:embed="rId26">
                              <a14:imgEffect>
                                <a14:saturation sat="150000"/>
                              </a14:imgEffect>
                            </a14:imgLayer>
                          </a14:imgProps>
                        </a:ext>
                        <a:ext uri="{28A0092B-C50C-407E-A947-70E740481C1C}">
                          <a14:useLocalDpi xmlns:a14="http://schemas.microsoft.com/office/drawing/2010/main" val="0"/>
                        </a:ext>
                      </a:extLst>
                    </a:blip>
                    <a:stretch>
                      <a:fillRect/>
                    </a:stretch>
                  </pic:blipFill>
                  <pic:spPr>
                    <a:xfrm>
                      <a:off x="0" y="0"/>
                      <a:ext cx="6309360" cy="2781300"/>
                    </a:xfrm>
                    <a:prstGeom prst="rect">
                      <a:avLst/>
                    </a:prstGeom>
                    <a:ln>
                      <a:noFill/>
                    </a:ln>
                    <a:effectLst>
                      <a:softEdge rad="112500"/>
                    </a:effectLst>
                  </pic:spPr>
                </pic:pic>
              </a:graphicData>
            </a:graphic>
          </wp:inline>
        </w:drawing>
      </w:r>
    </w:p>
    <w:p w:rsidR="0052782B" w:rsidRDefault="0052782B" w:rsidP="00665847">
      <w:r>
        <w:t>I</w:t>
      </w:r>
      <w:r w:rsidR="00F36013">
        <w:t>n the end, i</w:t>
      </w:r>
      <w:r>
        <w:t xml:space="preserve">t was not just about pastry, or ICT it was much more. The mentoring, the ICT project… It helped me clarified my desire to be a physician. Indeed, my ICT project was about </w:t>
      </w:r>
      <w:r>
        <w:lastRenderedPageBreak/>
        <w:t xml:space="preserve">the different branches of medicine and </w:t>
      </w:r>
      <w:r w:rsidR="00F36013">
        <w:t>model of physicians in Africa and in the world. I came to know there were more than 44 branches of medicine. Since I presented my research in an engaging PowerPoint presentation in front of my whole family (who was invited for the “graduation day”), henceforth we all are aware of what medicine is really about and together we are analyzing which branch will be most relevant according to my aptitudes and the needs of Cameroon.</w:t>
      </w:r>
    </w:p>
    <w:p w:rsidR="00431230" w:rsidRDefault="00431230" w:rsidP="00665847"/>
    <w:p w:rsidR="00665847" w:rsidRDefault="00665847" w:rsidP="00693FEF">
      <w:pPr>
        <w:pStyle w:val="Titre3"/>
      </w:pPr>
      <w:bookmarkStart w:id="14" w:name="_Toc120877467"/>
      <w:r>
        <w:t xml:space="preserve">Marina </w:t>
      </w:r>
      <w:proofErr w:type="spellStart"/>
      <w:r>
        <w:t>A</w:t>
      </w:r>
      <w:r w:rsidR="007B7EC3">
        <w:t>badie</w:t>
      </w:r>
      <w:proofErr w:type="spellEnd"/>
      <w:r w:rsidR="00943568">
        <w:t xml:space="preserve"> &amp; </w:t>
      </w:r>
      <w:proofErr w:type="spellStart"/>
      <w:r w:rsidR="00943568">
        <w:t>Erynn</w:t>
      </w:r>
      <w:proofErr w:type="spellEnd"/>
      <w:r w:rsidR="00943568">
        <w:t xml:space="preserve"> Bell</w:t>
      </w:r>
      <w:bookmarkEnd w:id="14"/>
    </w:p>
    <w:p w:rsidR="00943568" w:rsidRDefault="00A37656" w:rsidP="00665847">
      <w:r>
        <w:t xml:space="preserve">We are </w:t>
      </w:r>
      <w:proofErr w:type="spellStart"/>
      <w:r>
        <w:t>Erynn</w:t>
      </w:r>
      <w:proofErr w:type="spellEnd"/>
      <w:r>
        <w:t xml:space="preserve"> &amp; Marina, </w:t>
      </w:r>
    </w:p>
    <w:p w:rsidR="00A37656" w:rsidRDefault="00E5716D" w:rsidP="00EB011D">
      <w:r>
        <w:rPr>
          <w:noProof/>
          <w:lang w:val="fr-FR" w:eastAsia="fr-FR"/>
        </w:rPr>
        <w:drawing>
          <wp:anchor distT="0" distB="0" distL="114300" distR="114300" simplePos="0" relativeHeight="251680768" behindDoc="0" locked="0" layoutInCell="1" allowOverlap="1">
            <wp:simplePos x="0" y="0"/>
            <wp:positionH relativeFrom="column">
              <wp:posOffset>-481965</wp:posOffset>
            </wp:positionH>
            <wp:positionV relativeFrom="paragraph">
              <wp:posOffset>195580</wp:posOffset>
            </wp:positionV>
            <wp:extent cx="2814955" cy="1912620"/>
            <wp:effectExtent l="0" t="6032" r="0" b="0"/>
            <wp:wrapThrough wrapText="bothSides">
              <wp:wrapPolygon edited="0">
                <wp:start x="-46" y="20671"/>
                <wp:lineTo x="100" y="20671"/>
                <wp:lineTo x="2293" y="21532"/>
                <wp:lineTo x="21003" y="21532"/>
                <wp:lineTo x="21442" y="20886"/>
                <wp:lineTo x="21442" y="20671"/>
                <wp:lineTo x="21442" y="1094"/>
                <wp:lineTo x="21442" y="878"/>
                <wp:lineTo x="21003" y="233"/>
                <wp:lineTo x="-46" y="233"/>
                <wp:lineTo x="-46" y="1094"/>
                <wp:lineTo x="-46" y="20671"/>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10626_152359.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814955" cy="1912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37656">
        <w:t xml:space="preserve">Our moms are friends and they attempt formation at PBA. They enrolled us in both ICT and Cookery classes. We did not want the ICT class because we knew it would be demanding and yet we just have to have fun during holiday. Our PBA’s mentor suggested us something. We have our cookery class and come up with our recipe book. That was a much better perspectives, </w:t>
      </w:r>
      <w:r w:rsidR="00EB011D">
        <w:t>“</w:t>
      </w:r>
      <w:r w:rsidR="00A37656">
        <w:t>write our 1</w:t>
      </w:r>
      <w:r w:rsidR="00A37656" w:rsidRPr="00A37656">
        <w:rPr>
          <w:vertAlign w:val="superscript"/>
        </w:rPr>
        <w:t>st</w:t>
      </w:r>
      <w:r w:rsidR="00A37656">
        <w:t xml:space="preserve"> book! </w:t>
      </w:r>
      <w:r>
        <w:t>Which will be presented to the parents who will visit our</w:t>
      </w:r>
      <w:r w:rsidR="00EB011D">
        <w:t xml:space="preserve"> table on the master chef day!”</w:t>
      </w:r>
      <w:r>
        <w:t xml:space="preserve"> We no longer have any objection. We join the class and patiently and actively learn all the functionalities of the app because the quality of our book would depend on how much we have master them. We are proud of ourselves to have managed and grateful for the strategy PBA </w:t>
      </w:r>
      <w:r w:rsidR="00EB011D">
        <w:t>used</w:t>
      </w:r>
      <w:r>
        <w:t xml:space="preserve"> to convince us.</w:t>
      </w:r>
    </w:p>
    <w:p w:rsidR="00EB011D" w:rsidRDefault="00EB011D" w:rsidP="00EB011D"/>
    <w:p w:rsidR="00943568" w:rsidRDefault="00943568" w:rsidP="00693FEF">
      <w:pPr>
        <w:pStyle w:val="Titre3"/>
      </w:pPr>
      <w:bookmarkStart w:id="15" w:name="_Toc120877468"/>
      <w:proofErr w:type="spellStart"/>
      <w:r>
        <w:t>Ange</w:t>
      </w:r>
      <w:proofErr w:type="spellEnd"/>
      <w:r>
        <w:t xml:space="preserve"> </w:t>
      </w:r>
      <w:proofErr w:type="spellStart"/>
      <w:r>
        <w:t>Mekoulou</w:t>
      </w:r>
      <w:bookmarkEnd w:id="15"/>
      <w:proofErr w:type="spellEnd"/>
    </w:p>
    <w:p w:rsidR="00AD1DB3" w:rsidRDefault="009B10D3" w:rsidP="00665847">
      <w:r>
        <w:t xml:space="preserve">I am </w:t>
      </w:r>
      <w:proofErr w:type="spellStart"/>
      <w:r>
        <w:t>A</w:t>
      </w:r>
      <w:r w:rsidR="00E5716D">
        <w:t>nge</w:t>
      </w:r>
      <w:proofErr w:type="spellEnd"/>
      <w:r w:rsidR="00E5716D">
        <w:t xml:space="preserve"> </w:t>
      </w:r>
      <w:proofErr w:type="spellStart"/>
      <w:r w:rsidR="00E5716D">
        <w:t>Mekoulou</w:t>
      </w:r>
      <w:proofErr w:type="spellEnd"/>
      <w:r w:rsidR="00E5716D">
        <w:t xml:space="preserve">, I am 12 years old. I am quite a crafty person and my parents first send me to PBA for the decoration class. While there I joined the ICT class of my elder </w:t>
      </w:r>
      <w:r w:rsidR="007E17F0">
        <w:t>sister,</w:t>
      </w:r>
      <w:r w:rsidR="00E5716D">
        <w:t xml:space="preserve"> they were taught </w:t>
      </w:r>
      <w:r w:rsidR="007E17F0">
        <w:t>PowerPoint</w:t>
      </w:r>
      <w:r w:rsidR="00E5716D">
        <w:t xml:space="preserve"> and they were to come up with a project to present at the end of the summer school. It did not take me too long to </w:t>
      </w:r>
      <w:r w:rsidR="007E17F0">
        <w:t>decide</w:t>
      </w:r>
      <w:r w:rsidR="00E5716D">
        <w:t xml:space="preserve"> what my project will be about. I would like to be a designer. </w:t>
      </w:r>
      <w:r w:rsidR="007E17F0">
        <w:t>But it did take me s</w:t>
      </w:r>
      <w:r>
        <w:t>ome sleepless night to enrich and</w:t>
      </w:r>
      <w:r w:rsidR="007E17F0">
        <w:t xml:space="preserve"> </w:t>
      </w:r>
      <w:proofErr w:type="spellStart"/>
      <w:r w:rsidR="007E17F0">
        <w:t>finalise</w:t>
      </w:r>
      <w:proofErr w:type="spellEnd"/>
      <w:r w:rsidR="007E17F0">
        <w:t xml:space="preserve"> my presentation for the </w:t>
      </w:r>
      <w:proofErr w:type="spellStart"/>
      <w:r w:rsidR="007E17F0">
        <w:t>d-day</w:t>
      </w:r>
      <w:proofErr w:type="spellEnd"/>
      <w:r w:rsidR="007E17F0">
        <w:t>. What I most like was to get to know to insert videos in the slides.</w:t>
      </w:r>
    </w:p>
    <w:p w:rsidR="00665847" w:rsidRDefault="007E17F0" w:rsidP="00665847">
      <w:r>
        <w:rPr>
          <w:noProof/>
          <w:lang w:val="fr-FR" w:eastAsia="fr-FR"/>
        </w:rPr>
        <w:lastRenderedPageBreak/>
        <w:drawing>
          <wp:inline distT="0" distB="0" distL="0" distR="0">
            <wp:extent cx="6309360" cy="298958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20625_155810.jpg"/>
                    <pic:cNvPicPr/>
                  </pic:nvPicPr>
                  <pic:blipFill>
                    <a:blip r:embed="rId28" cstate="print">
                      <a:extLst>
                        <a:ext uri="{BEBA8EAE-BF5A-486C-A8C5-ECC9F3942E4B}">
                          <a14:imgProps xmlns:a14="http://schemas.microsoft.com/office/drawing/2010/main">
                            <a14:imgLayer r:embed="rId29">
                              <a14:imgEffect>
                                <a14:saturation sat="150000"/>
                              </a14:imgEffect>
                            </a14:imgLayer>
                          </a14:imgProps>
                        </a:ext>
                        <a:ext uri="{28A0092B-C50C-407E-A947-70E740481C1C}">
                          <a14:useLocalDpi xmlns:a14="http://schemas.microsoft.com/office/drawing/2010/main" val="0"/>
                        </a:ext>
                      </a:extLst>
                    </a:blip>
                    <a:stretch>
                      <a:fillRect/>
                    </a:stretch>
                  </pic:blipFill>
                  <pic:spPr>
                    <a:xfrm>
                      <a:off x="0" y="0"/>
                      <a:ext cx="6309360" cy="2989580"/>
                    </a:xfrm>
                    <a:prstGeom prst="rect">
                      <a:avLst/>
                    </a:prstGeom>
                    <a:ln>
                      <a:noFill/>
                    </a:ln>
                    <a:effectLst>
                      <a:softEdge rad="112500"/>
                    </a:effectLst>
                  </pic:spPr>
                </pic:pic>
              </a:graphicData>
            </a:graphic>
          </wp:inline>
        </w:drawing>
      </w:r>
    </w:p>
    <w:p w:rsidR="00665847" w:rsidRDefault="00693FEF" w:rsidP="00693FEF">
      <w:pPr>
        <w:pStyle w:val="Titre3"/>
      </w:pPr>
      <w:bookmarkStart w:id="16" w:name="_Toc120877469"/>
      <w:proofErr w:type="spellStart"/>
      <w:r>
        <w:t>Christelle</w:t>
      </w:r>
      <w:proofErr w:type="spellEnd"/>
      <w:r>
        <w:t xml:space="preserve"> </w:t>
      </w:r>
      <w:proofErr w:type="spellStart"/>
      <w:r>
        <w:t>Bende</w:t>
      </w:r>
      <w:bookmarkEnd w:id="16"/>
      <w:proofErr w:type="spellEnd"/>
    </w:p>
    <w:p w:rsidR="00F82E12" w:rsidRDefault="0039252F" w:rsidP="00665847">
      <w:r w:rsidRPr="0039252F">
        <w:rPr>
          <w:noProof/>
          <w:lang w:val="fr-FR" w:eastAsia="fr-FR"/>
        </w:rPr>
        <w:drawing>
          <wp:anchor distT="0" distB="0" distL="114300" distR="114300" simplePos="0" relativeHeight="251698176" behindDoc="0" locked="0" layoutInCell="1" allowOverlap="1">
            <wp:simplePos x="0" y="0"/>
            <wp:positionH relativeFrom="column">
              <wp:posOffset>1905</wp:posOffset>
            </wp:positionH>
            <wp:positionV relativeFrom="paragraph">
              <wp:posOffset>1270</wp:posOffset>
            </wp:positionV>
            <wp:extent cx="1057275" cy="1409700"/>
            <wp:effectExtent l="0" t="0" r="9525" b="0"/>
            <wp:wrapThrough wrapText="bothSides">
              <wp:wrapPolygon edited="0">
                <wp:start x="1557" y="0"/>
                <wp:lineTo x="0" y="584"/>
                <wp:lineTo x="0" y="21016"/>
                <wp:lineTo x="1557" y="21308"/>
                <wp:lineTo x="19849" y="21308"/>
                <wp:lineTo x="21405" y="21016"/>
                <wp:lineTo x="21405" y="584"/>
                <wp:lineTo x="19849" y="0"/>
                <wp:lineTo x="1557" y="0"/>
              </wp:wrapPolygon>
            </wp:wrapThrough>
            <wp:docPr id="40" name="Picture 40" descr="C:\Users\Guest_Invitée\Pictures\Forsa\IMG-202208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_Invitée\Pictures\Forsa\IMG-20220812-WA00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57275" cy="1409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9252F">
        <w:t xml:space="preserve"> </w:t>
      </w:r>
      <w:r w:rsidR="00F82E12">
        <w:t>I am</w:t>
      </w:r>
      <w:r w:rsidR="009B10D3">
        <w:t xml:space="preserve"> </w:t>
      </w:r>
      <w:proofErr w:type="spellStart"/>
      <w:r w:rsidR="009B10D3">
        <w:t>C</w:t>
      </w:r>
      <w:r w:rsidR="008578ED">
        <w:t>hristelle</w:t>
      </w:r>
      <w:proofErr w:type="spellEnd"/>
      <w:r w:rsidR="008578ED">
        <w:t xml:space="preserve"> </w:t>
      </w:r>
      <w:proofErr w:type="spellStart"/>
      <w:r w:rsidR="008578ED">
        <w:t>Bende</w:t>
      </w:r>
      <w:proofErr w:type="spellEnd"/>
      <w:r w:rsidR="008578ED">
        <w:t>, I am a la</w:t>
      </w:r>
      <w:r w:rsidR="00C44CD0">
        <w:t>w</w:t>
      </w:r>
      <w:r w:rsidR="008578ED">
        <w:t xml:space="preserve">yer, </w:t>
      </w:r>
      <w:r w:rsidR="00F82E12">
        <w:t xml:space="preserve">I am preparing my thesis and I time to time go to the study room of PBA to </w:t>
      </w:r>
      <w:r w:rsidR="008578ED">
        <w:t>work in a quiet place</w:t>
      </w:r>
      <w:r w:rsidR="00F82E12">
        <w:t>. I once ask</w:t>
      </w:r>
      <w:r w:rsidR="008578ED">
        <w:t>ed</w:t>
      </w:r>
      <w:r w:rsidR="00F82E12">
        <w:t xml:space="preserve"> which ICT courses were offered by the academy because I would need to have my thesis format at some point.</w:t>
      </w:r>
      <w:r w:rsidR="00CC7B85">
        <w:t xml:space="preserve"> I also sell stuff here and there. </w:t>
      </w:r>
    </w:p>
    <w:p w:rsidR="00CC7B85" w:rsidRDefault="00C72EB6" w:rsidP="00665847">
      <w:r>
        <w:t xml:space="preserve">I was advised </w:t>
      </w:r>
      <w:r w:rsidR="00CC7B85">
        <w:t xml:space="preserve">to join the </w:t>
      </w:r>
      <w:proofErr w:type="spellStart"/>
      <w:r w:rsidR="00CC7B85">
        <w:t>LiTGiW</w:t>
      </w:r>
      <w:proofErr w:type="spellEnd"/>
      <w:r w:rsidR="00CC7B85">
        <w:t xml:space="preserve"> program. </w:t>
      </w:r>
    </w:p>
    <w:p w:rsidR="001316F1" w:rsidRDefault="0039252F" w:rsidP="00665847">
      <w:r w:rsidRPr="00C72EB6">
        <w:rPr>
          <w:noProof/>
          <w:lang w:val="fr-FR" w:eastAsia="fr-FR"/>
        </w:rPr>
        <w:drawing>
          <wp:anchor distT="0" distB="0" distL="114300" distR="114300" simplePos="0" relativeHeight="251695104" behindDoc="0" locked="0" layoutInCell="1" allowOverlap="1">
            <wp:simplePos x="0" y="0"/>
            <wp:positionH relativeFrom="column">
              <wp:posOffset>2613025</wp:posOffset>
            </wp:positionH>
            <wp:positionV relativeFrom="paragraph">
              <wp:posOffset>292735</wp:posOffset>
            </wp:positionV>
            <wp:extent cx="3545645" cy="1951501"/>
            <wp:effectExtent l="0" t="0" r="0" b="0"/>
            <wp:wrapThrough wrapText="bothSides">
              <wp:wrapPolygon edited="0">
                <wp:start x="0" y="0"/>
                <wp:lineTo x="0" y="21298"/>
                <wp:lineTo x="21472" y="21298"/>
                <wp:lineTo x="21472" y="0"/>
                <wp:lineTo x="0" y="0"/>
              </wp:wrapPolygon>
            </wp:wrapThrough>
            <wp:docPr id="37" name="Picture 37" descr="C:\Users\Guest_Invitée\Pictures\Forsa\Screenshot_2022-08-12_11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_Invitée\Pictures\Forsa\Screenshot_2022-08-12_11364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45645" cy="1951501"/>
                    </a:xfrm>
                    <a:prstGeom prst="rect">
                      <a:avLst/>
                    </a:prstGeom>
                    <a:noFill/>
                    <a:ln>
                      <a:noFill/>
                    </a:ln>
                  </pic:spPr>
                </pic:pic>
              </a:graphicData>
            </a:graphic>
            <wp14:sizeRelH relativeFrom="page">
              <wp14:pctWidth>0</wp14:pctWidth>
            </wp14:sizeRelH>
            <wp14:sizeRelV relativeFrom="page">
              <wp14:pctHeight>0</wp14:pctHeight>
            </wp14:sizeRelV>
          </wp:anchor>
        </w:drawing>
      </w:r>
      <w:r w:rsidR="001316F1">
        <w:t xml:space="preserve">What I have learned mostly helped develop a warmer ambiance in my house and my family. </w:t>
      </w:r>
    </w:p>
    <w:p w:rsidR="001316F1" w:rsidRDefault="001316F1" w:rsidP="00665847">
      <w:r>
        <w:t xml:space="preserve">For example for the birthday of my husband, I came up with a </w:t>
      </w:r>
      <w:proofErr w:type="spellStart"/>
      <w:r>
        <w:t>canva</w:t>
      </w:r>
      <w:proofErr w:type="spellEnd"/>
      <w:r>
        <w:t xml:space="preserve">-video of all the good moment the kids and </w:t>
      </w:r>
      <w:proofErr w:type="gramStart"/>
      <w:r>
        <w:t>us</w:t>
      </w:r>
      <w:proofErr w:type="gramEnd"/>
      <w:r>
        <w:t xml:space="preserve"> have had the recent years. He really appreciate, the kids as were very surprised. </w:t>
      </w:r>
    </w:p>
    <w:p w:rsidR="001316F1" w:rsidRDefault="001316F1" w:rsidP="00665847">
      <w:r>
        <w:t>So far I have become the designer of the big family, cousin, aunt, uncle niece… all call upon me for visuals on various functions.</w:t>
      </w:r>
    </w:p>
    <w:p w:rsidR="0039252F" w:rsidRDefault="0039252F" w:rsidP="00665847"/>
    <w:p w:rsidR="002F46C0" w:rsidRDefault="00665847" w:rsidP="00665847">
      <w:pPr>
        <w:pStyle w:val="Titre2"/>
      </w:pPr>
      <w:bookmarkStart w:id="17" w:name="_Toc120877470"/>
      <w:r>
        <w:t>Volunteering</w:t>
      </w:r>
      <w:r w:rsidR="007755EC">
        <w:t xml:space="preserve"> stimulator</w:t>
      </w:r>
      <w:bookmarkEnd w:id="17"/>
    </w:p>
    <w:p w:rsidR="007B75A3" w:rsidRDefault="00693FEF" w:rsidP="00693FEF">
      <w:pPr>
        <w:pStyle w:val="Titre3"/>
      </w:pPr>
      <w:bookmarkStart w:id="18" w:name="_Toc120877471"/>
      <w:r>
        <w:t xml:space="preserve">Cynthia </w:t>
      </w:r>
      <w:proofErr w:type="spellStart"/>
      <w:r>
        <w:t>Kwedi</w:t>
      </w:r>
      <w:bookmarkEnd w:id="18"/>
      <w:proofErr w:type="spellEnd"/>
    </w:p>
    <w:p w:rsidR="00FB198A" w:rsidRDefault="00187E7C" w:rsidP="00855E72">
      <w:r>
        <w:t>&lt;&lt; Describing PBA in five seconds and one word, I will say “attitude</w:t>
      </w:r>
      <w:r w:rsidR="00FB198A">
        <w:t>-little thing-sharing</w:t>
      </w:r>
      <w:r>
        <w:t xml:space="preserve">!” </w:t>
      </w:r>
      <w:r w:rsidR="009B10D3">
        <w:t xml:space="preserve"> </w:t>
      </w:r>
      <w:r w:rsidR="00FB198A">
        <w:t>S</w:t>
      </w:r>
      <w:r w:rsidR="009B10D3">
        <w:t xml:space="preserve">orry but it can fit in one word… </w:t>
      </w:r>
      <w:proofErr w:type="spellStart"/>
      <w:r w:rsidR="009B10D3">
        <w:t>hahaha</w:t>
      </w:r>
      <w:proofErr w:type="spellEnd"/>
      <w:r w:rsidR="009B10D3">
        <w:t>&gt;</w:t>
      </w:r>
      <w:proofErr w:type="gramStart"/>
      <w:r w:rsidR="009B10D3">
        <w:t xml:space="preserve">&gt; </w:t>
      </w:r>
      <w:r w:rsidR="00FB198A">
        <w:t>.</w:t>
      </w:r>
      <w:proofErr w:type="gramEnd"/>
    </w:p>
    <w:p w:rsidR="00FB198A" w:rsidRDefault="00390224" w:rsidP="00855E72">
      <w:r>
        <w:lastRenderedPageBreak/>
        <w:t>T</w:t>
      </w:r>
      <w:r w:rsidR="00FB198A">
        <w:t xml:space="preserve">hose are </w:t>
      </w:r>
      <w:r w:rsidR="00187E7C">
        <w:t>the bonus</w:t>
      </w:r>
      <w:r w:rsidR="00FB198A">
        <w:t>es</w:t>
      </w:r>
      <w:r w:rsidR="00187E7C">
        <w:t xml:space="preserve"> I got from my ICT training at PBA. </w:t>
      </w:r>
    </w:p>
    <w:p w:rsidR="00FB198A" w:rsidRDefault="00187E7C" w:rsidP="00855E72">
      <w:r>
        <w:t>The training was quite though, I remember one classmate on</w:t>
      </w:r>
      <w:r w:rsidR="00390224">
        <w:t>c</w:t>
      </w:r>
      <w:r>
        <w:t xml:space="preserve">e commented &lt;&lt;This PBA </w:t>
      </w:r>
      <w:r w:rsidR="00390224">
        <w:t>thing will not last long…</w:t>
      </w:r>
      <w:r>
        <w:t xml:space="preserve">who in this Cameroon will stand such demanding programs&gt;&gt;. In the </w:t>
      </w:r>
      <w:r w:rsidR="00390224">
        <w:t>end, we were</w:t>
      </w:r>
      <w:r>
        <w:t xml:space="preserve"> grateful because </w:t>
      </w:r>
      <w:r w:rsidR="000B1CF6">
        <w:t xml:space="preserve">we realized that </w:t>
      </w:r>
      <w:r>
        <w:t xml:space="preserve">training was not </w:t>
      </w:r>
      <w:r w:rsidR="00C44CD0">
        <w:t>tough.</w:t>
      </w:r>
      <w:r>
        <w:t xml:space="preserve"> </w:t>
      </w:r>
      <w:r w:rsidR="000B1CF6">
        <w:t>It</w:t>
      </w:r>
      <w:r>
        <w:t xml:space="preserve"> just</w:t>
      </w:r>
      <w:r w:rsidR="000B1CF6">
        <w:t xml:space="preserve"> happened that we were</w:t>
      </w:r>
      <w:r>
        <w:t xml:space="preserve"> </w:t>
      </w:r>
      <w:r w:rsidR="00FB198A">
        <w:t xml:space="preserve">so </w:t>
      </w:r>
      <w:r>
        <w:t xml:space="preserve">used of shoddy work that we have even forgotten </w:t>
      </w:r>
      <w:r w:rsidR="000B1CF6">
        <w:t>the joy of doing</w:t>
      </w:r>
      <w:r>
        <w:t xml:space="preserve"> things neatly.</w:t>
      </w:r>
      <w:r w:rsidR="00390224">
        <w:t xml:space="preserve"> </w:t>
      </w:r>
    </w:p>
    <w:p w:rsidR="00FB198A" w:rsidRDefault="00FB198A" w:rsidP="00855E72">
      <w:r w:rsidRPr="00390224">
        <w:rPr>
          <w:noProof/>
          <w:lang w:val="fr-FR" w:eastAsia="fr-FR"/>
        </w:rPr>
        <w:drawing>
          <wp:anchor distT="0" distB="0" distL="114300" distR="114300" simplePos="0" relativeHeight="251687936" behindDoc="0" locked="0" layoutInCell="1" allowOverlap="1">
            <wp:simplePos x="0" y="0"/>
            <wp:positionH relativeFrom="column">
              <wp:posOffset>-45720</wp:posOffset>
            </wp:positionH>
            <wp:positionV relativeFrom="paragraph">
              <wp:posOffset>217170</wp:posOffset>
            </wp:positionV>
            <wp:extent cx="6225540" cy="2950210"/>
            <wp:effectExtent l="0" t="0" r="3810" b="2540"/>
            <wp:wrapThrough wrapText="bothSides">
              <wp:wrapPolygon edited="0">
                <wp:start x="264" y="0"/>
                <wp:lineTo x="0" y="279"/>
                <wp:lineTo x="0" y="21340"/>
                <wp:lineTo x="264" y="21479"/>
                <wp:lineTo x="21283" y="21479"/>
                <wp:lineTo x="21547" y="21340"/>
                <wp:lineTo x="21547" y="279"/>
                <wp:lineTo x="21283" y="0"/>
                <wp:lineTo x="264" y="0"/>
              </wp:wrapPolygon>
            </wp:wrapThrough>
            <wp:docPr id="32" name="Picture 32" descr="C:\Users\Guest_Invitée\Pictures\PortBellAcademy Memories\ICT Classes\cynthia kw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_Invitée\Pictures\PortBellAcademy Memories\ICT Classes\cynthia kwedi.jpg"/>
                    <pic:cNvPicPr>
                      <a:picLocks noChangeAspect="1" noChangeArrowheads="1"/>
                    </pic:cNvPicPr>
                  </pic:nvPicPr>
                  <pic:blipFill>
                    <a:blip r:embed="rId32">
                      <a:extLst>
                        <a:ext uri="{BEBA8EAE-BF5A-486C-A8C5-ECC9F3942E4B}">
                          <a14:imgProps xmlns:a14="http://schemas.microsoft.com/office/drawing/2010/main">
                            <a14:imgLayer r:embed="rId33">
                              <a14:imgEffect>
                                <a14:saturation sat="150000"/>
                              </a14:imgEffect>
                            </a14:imgLayer>
                          </a14:imgProps>
                        </a:ext>
                        <a:ext uri="{28A0092B-C50C-407E-A947-70E740481C1C}">
                          <a14:useLocalDpi xmlns:a14="http://schemas.microsoft.com/office/drawing/2010/main" val="0"/>
                        </a:ext>
                      </a:extLst>
                    </a:blip>
                    <a:srcRect/>
                    <a:stretch>
                      <a:fillRect/>
                    </a:stretch>
                  </pic:blipFill>
                  <pic:spPr bwMode="auto">
                    <a:xfrm>
                      <a:off x="0" y="0"/>
                      <a:ext cx="6225540" cy="2950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t>As an administrative officer, I</w:t>
      </w:r>
      <w:r w:rsidR="00390224">
        <w:t xml:space="preserve"> take more initiative</w:t>
      </w:r>
      <w:r>
        <w:t>s at work now.</w:t>
      </w:r>
    </w:p>
    <w:p w:rsidR="00187E7C" w:rsidRDefault="00FB198A" w:rsidP="00855E72">
      <w:r>
        <w:t>T</w:t>
      </w:r>
      <w:r w:rsidR="00187E7C">
        <w:t>he experience so impacted me that I am now volunteering</w:t>
      </w:r>
      <w:r w:rsidR="00390224">
        <w:t>. O</w:t>
      </w:r>
      <w:r w:rsidR="00187E7C">
        <w:t xml:space="preserve">n </w:t>
      </w:r>
      <w:r w:rsidR="00390224">
        <w:t>weekend</w:t>
      </w:r>
      <w:r w:rsidR="00187E7C">
        <w:t xml:space="preserve"> or in the evening I can give office automation classes at P</w:t>
      </w:r>
      <w:r w:rsidR="00390224">
        <w:t>BA. The project coordinator</w:t>
      </w:r>
      <w:r w:rsidR="00187E7C">
        <w:t xml:space="preserve"> knows she can call upon me even for other duty than teaching. This is also to say that at PBA you do not just learn to do good </w:t>
      </w:r>
      <w:r w:rsidR="00390224">
        <w:t>work; you get in touch with</w:t>
      </w:r>
      <w:r w:rsidR="00187E7C">
        <w:t xml:space="preserve"> people who</w:t>
      </w:r>
      <w:r w:rsidR="00390224">
        <w:t>m</w:t>
      </w:r>
      <w:r w:rsidR="00187E7C">
        <w:t xml:space="preserve"> easily </w:t>
      </w:r>
      <w:r>
        <w:t>get along with</w:t>
      </w:r>
      <w:r w:rsidR="00187E7C">
        <w:t>.</w:t>
      </w:r>
    </w:p>
    <w:p w:rsidR="00644FC6" w:rsidRDefault="00390224" w:rsidP="00855E72">
      <w:r>
        <w:t>We need many of such projects in this our country.</w:t>
      </w:r>
    </w:p>
    <w:p w:rsidR="00644FC6" w:rsidRDefault="00644FC6" w:rsidP="00855E72"/>
    <w:p w:rsidR="00390224" w:rsidRDefault="00390224" w:rsidP="00855E72">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9022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43568" w:rsidRDefault="00943568" w:rsidP="00693FEF">
      <w:pPr>
        <w:pStyle w:val="Titre3"/>
      </w:pPr>
      <w:bookmarkStart w:id="19" w:name="_Toc120877472"/>
      <w:r>
        <w:t>Sally Brain</w:t>
      </w:r>
      <w:bookmarkEnd w:id="19"/>
    </w:p>
    <w:p w:rsidR="007E489B" w:rsidRDefault="007E489B" w:rsidP="007E489B">
      <w:r>
        <w:t xml:space="preserve">I am </w:t>
      </w:r>
      <w:proofErr w:type="spellStart"/>
      <w:r>
        <w:t>Kah</w:t>
      </w:r>
      <w:proofErr w:type="spellEnd"/>
      <w:r>
        <w:t xml:space="preserve"> Sally Brain, Finance Assistant and entrepreneur in the Event sector (event planning and decoration). </w:t>
      </w:r>
    </w:p>
    <w:p w:rsidR="007E489B" w:rsidRDefault="007E489B" w:rsidP="007E489B">
      <w:r>
        <w:t>Empowering is the one word I will use to describe PBA</w:t>
      </w:r>
    </w:p>
    <w:p w:rsidR="0039252F" w:rsidRDefault="007E489B" w:rsidP="007E489B">
      <w:r>
        <w:t>I came to know about PBA through a relative of my boss. I spent 3 months at PBA and I was elated by the things I got to learn especially during the Personality development sessions. My mom passed on few months after I completed my course at PBA and I remember some particular we have had which widen my thinking and made me view things from a different</w:t>
      </w:r>
      <w:r w:rsidR="0039252F">
        <w:t xml:space="preserve"> </w:t>
      </w:r>
      <w:r>
        <w:t xml:space="preserve">perspective. </w:t>
      </w:r>
    </w:p>
    <w:p w:rsidR="007E489B" w:rsidRDefault="00180D66" w:rsidP="007E489B">
      <w:r>
        <w:rPr>
          <w:noProof/>
          <w:lang w:val="fr-FR" w:eastAsia="fr-FR"/>
        </w:rPr>
        <w:lastRenderedPageBreak/>
        <w:drawing>
          <wp:anchor distT="0" distB="0" distL="114300" distR="114300" simplePos="0" relativeHeight="251701248" behindDoc="0" locked="0" layoutInCell="1" allowOverlap="1" wp14:anchorId="06F9FA6C" wp14:editId="3F08C5F2">
            <wp:simplePos x="0" y="0"/>
            <wp:positionH relativeFrom="column">
              <wp:posOffset>4367530</wp:posOffset>
            </wp:positionH>
            <wp:positionV relativeFrom="paragraph">
              <wp:posOffset>635</wp:posOffset>
            </wp:positionV>
            <wp:extent cx="1880870" cy="2344420"/>
            <wp:effectExtent l="0" t="0" r="5080" b="0"/>
            <wp:wrapThrough wrapText="bothSides">
              <wp:wrapPolygon edited="0">
                <wp:start x="875" y="0"/>
                <wp:lineTo x="0" y="351"/>
                <wp:lineTo x="0" y="21237"/>
                <wp:lineTo x="875" y="21413"/>
                <wp:lineTo x="20564" y="21413"/>
                <wp:lineTo x="21440" y="21237"/>
                <wp:lineTo x="21440" y="351"/>
                <wp:lineTo x="20564" y="0"/>
                <wp:lineTo x="875"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B_IMG_1625414314180.jpg"/>
                    <pic:cNvPicPr/>
                  </pic:nvPicPr>
                  <pic:blipFill rotWithShape="1">
                    <a:blip r:embed="rId34" cstate="print">
                      <a:extLst>
                        <a:ext uri="{28A0092B-C50C-407E-A947-70E740481C1C}">
                          <a14:useLocalDpi xmlns:a14="http://schemas.microsoft.com/office/drawing/2010/main" val="0"/>
                        </a:ext>
                      </a:extLst>
                    </a:blip>
                    <a:srcRect t="9524" b="20371"/>
                    <a:stretch/>
                  </pic:blipFill>
                  <pic:spPr bwMode="auto">
                    <a:xfrm>
                      <a:off x="0" y="0"/>
                      <a:ext cx="1880870" cy="2344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89B">
        <w:t>I can proudly say that helped me a lot with grieving and I learn to channel my inner strength for good.</w:t>
      </w:r>
    </w:p>
    <w:p w:rsidR="007E489B" w:rsidRDefault="007E489B" w:rsidP="007E489B">
      <w:r>
        <w:t xml:space="preserve">I often volunteer at PBA not just, because I want others to experience all I experienced but because PBA is family. I say so because even after your course completion staff of PBA keep in touch. They make you feel like “home out of home” </w:t>
      </w:r>
    </w:p>
    <w:p w:rsidR="007E489B" w:rsidRDefault="007E489B" w:rsidP="000830CE"/>
    <w:p w:rsidR="00665847" w:rsidRDefault="007D6D82" w:rsidP="007E489B">
      <w:pPr>
        <w:pStyle w:val="Titre3"/>
      </w:pPr>
      <w:bookmarkStart w:id="20" w:name="_Toc120877473"/>
      <w:proofErr w:type="spellStart"/>
      <w:r>
        <w:t>Jully</w:t>
      </w:r>
      <w:proofErr w:type="spellEnd"/>
      <w:r>
        <w:t xml:space="preserve"> Lou</w:t>
      </w:r>
      <w:r w:rsidR="007B7EC3">
        <w:t xml:space="preserve"> </w:t>
      </w:r>
      <w:proofErr w:type="spellStart"/>
      <w:r w:rsidR="007B7EC3">
        <w:t>Donfack</w:t>
      </w:r>
      <w:bookmarkEnd w:id="20"/>
      <w:proofErr w:type="spellEnd"/>
    </w:p>
    <w:p w:rsidR="006C0098" w:rsidRDefault="0054099E" w:rsidP="00855E72">
      <w:r>
        <w:t xml:space="preserve">I am </w:t>
      </w:r>
      <w:proofErr w:type="spellStart"/>
      <w:r>
        <w:t>Jully</w:t>
      </w:r>
      <w:proofErr w:type="spellEnd"/>
      <w:r>
        <w:t xml:space="preserve"> Lou. I write article for websites. I have been using the study room of PBA for a couple of days when they advertise the recruitment of volunteers for the summer school. I applied right away because I already liked what I have seen the few time I have been around. </w:t>
      </w:r>
      <w:r w:rsidR="002F02BB">
        <w:t xml:space="preserve">I was going to teach </w:t>
      </w:r>
      <w:r w:rsidR="004D702D">
        <w:t>yet myself I started to learn from</w:t>
      </w:r>
      <w:r w:rsidR="002F02BB">
        <w:t xml:space="preserve"> the online test</w:t>
      </w:r>
      <w:r w:rsidR="004D702D">
        <w:t xml:space="preserve"> of recruitment.</w:t>
      </w:r>
      <w:r w:rsidR="002F02BB">
        <w:t xml:space="preserve"> </w:t>
      </w:r>
      <w:r w:rsidR="004D702D">
        <w:t xml:space="preserve">The training is made to be of high standard so it covers all the functionalities on the user interface. So to prepare the class yourself you need to go through all of them before, try them out </w:t>
      </w:r>
      <w:r w:rsidR="009B10D3">
        <w:t>referring</w:t>
      </w:r>
      <w:r w:rsidR="004D702D">
        <w:t xml:space="preserve"> to the manual when you are stuck.</w:t>
      </w:r>
      <w:r w:rsidR="00A970DC">
        <w:t xml:space="preserve"> It is quite a </w:t>
      </w:r>
      <w:r w:rsidR="000B3BCF">
        <w:t>unique experience.</w:t>
      </w:r>
    </w:p>
    <w:p w:rsidR="00C96295" w:rsidRDefault="00C96295" w:rsidP="00855E72"/>
    <w:p w:rsidR="00C96295" w:rsidRDefault="00C96295" w:rsidP="00C96295">
      <w:pPr>
        <w:pStyle w:val="Titre1"/>
      </w:pPr>
      <w:bookmarkStart w:id="21" w:name="_Toc120877474"/>
      <w:r>
        <w:t>The way forward</w:t>
      </w:r>
      <w:bookmarkEnd w:id="21"/>
    </w:p>
    <w:p w:rsidR="002A58A0" w:rsidRDefault="002A58A0" w:rsidP="001C4167">
      <w:pPr>
        <w:rPr>
          <w:lang w:val="en-GB"/>
        </w:rPr>
      </w:pPr>
      <w:r>
        <w:rPr>
          <w:lang w:val="en-GB"/>
        </w:rPr>
        <w:t>As some already know, the number of our targeted beneficiaries is far beyond what we achieve this year in our rental facilit</w:t>
      </w:r>
      <w:r w:rsidR="00CF2F5A">
        <w:rPr>
          <w:lang w:val="en-GB"/>
        </w:rPr>
        <w:t xml:space="preserve">y. It is the reason why we have endeavoured in 2018 to start building </w:t>
      </w:r>
      <w:r w:rsidR="008D247B">
        <w:rPr>
          <w:lang w:val="en-GB"/>
        </w:rPr>
        <w:t>a bigger premise</w:t>
      </w:r>
      <w:r w:rsidR="00CF2F5A">
        <w:rPr>
          <w:lang w:val="en-GB"/>
        </w:rPr>
        <w:t xml:space="preserve"> to host PBA </w:t>
      </w:r>
      <w:r w:rsidR="00D33747">
        <w:rPr>
          <w:lang w:val="en-GB"/>
        </w:rPr>
        <w:t>activities</w:t>
      </w:r>
    </w:p>
    <w:p w:rsidR="00CF2F5A" w:rsidRDefault="00D33747" w:rsidP="001C4167">
      <w:pPr>
        <w:rPr>
          <w:lang w:val="en-GB"/>
        </w:rPr>
      </w:pPr>
      <w:r w:rsidRPr="00D33747">
        <w:rPr>
          <w:noProof/>
          <w:lang w:val="fr-FR" w:eastAsia="fr-FR"/>
        </w:rPr>
        <w:drawing>
          <wp:inline distT="0" distB="0" distL="0" distR="0" wp14:anchorId="6198FE74" wp14:editId="098EA416">
            <wp:extent cx="6309360" cy="2480310"/>
            <wp:effectExtent l="19050" t="0" r="15240" b="720090"/>
            <wp:docPr id="15"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a:blip r:embed="rId35">
                      <a:extLst>
                        <a:ext uri="{28A0092B-C50C-407E-A947-70E740481C1C}">
                          <a14:useLocalDpi xmlns:a14="http://schemas.microsoft.com/office/drawing/2010/main" val="0"/>
                        </a:ext>
                      </a:extLst>
                    </a:blip>
                    <a:srcRect l="2003" r="2003"/>
                    <a:stretch>
                      <a:fillRect/>
                    </a:stretch>
                  </pic:blipFill>
                  <pic:spPr>
                    <a:xfrm>
                      <a:off x="0" y="0"/>
                      <a:ext cx="6309360" cy="24803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C4167" w:rsidRDefault="00D33747" w:rsidP="001C4167">
      <w:pPr>
        <w:rPr>
          <w:lang w:val="en-GB"/>
        </w:rPr>
      </w:pPr>
      <w:r>
        <w:rPr>
          <w:lang w:val="en-GB"/>
        </w:rPr>
        <w:lastRenderedPageBreak/>
        <w:t xml:space="preserve">We are grateful to </w:t>
      </w:r>
      <w:r w:rsidR="001C4167" w:rsidRPr="001C4167">
        <w:rPr>
          <w:lang w:val="en-GB"/>
        </w:rPr>
        <w:t xml:space="preserve">the partners and donors who have joined the Port Bell Academy challenge so far. They have allowed the PBA premises to get off the ground. </w:t>
      </w:r>
      <w:r w:rsidR="00D40EA4">
        <w:rPr>
          <w:lang w:val="en-GB"/>
        </w:rPr>
        <w:t>However,</w:t>
      </w:r>
      <w:r>
        <w:rPr>
          <w:lang w:val="en-GB"/>
        </w:rPr>
        <w:t xml:space="preserve"> there still is quite a way to go.</w:t>
      </w:r>
    </w:p>
    <w:p w:rsidR="00D33747" w:rsidRPr="001C4167" w:rsidRDefault="00D33747" w:rsidP="001C4167">
      <w:pPr>
        <w:rPr>
          <w:lang w:val="en-GB"/>
        </w:rPr>
      </w:pPr>
      <w:r w:rsidRPr="00D33747">
        <w:rPr>
          <w:noProof/>
          <w:lang w:val="fr-FR" w:eastAsia="fr-FR"/>
        </w:rPr>
        <w:drawing>
          <wp:inline distT="0" distB="0" distL="0" distR="0" wp14:anchorId="6DB7F377" wp14:editId="035AA736">
            <wp:extent cx="6309360" cy="3030220"/>
            <wp:effectExtent l="190500" t="190500" r="186690" b="189230"/>
            <wp:docPr id="16" name="Picture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36">
                      <a:extLst>
                        <a:ext uri="{28A0092B-C50C-407E-A947-70E740481C1C}">
                          <a14:useLocalDpi xmlns:a14="http://schemas.microsoft.com/office/drawing/2010/main" val="0"/>
                        </a:ext>
                      </a:extLst>
                    </a:blip>
                    <a:srcRect l="12663" r="12663"/>
                    <a:stretch>
                      <a:fillRect/>
                    </a:stretch>
                  </pic:blipFill>
                  <pic:spPr>
                    <a:xfrm>
                      <a:off x="0" y="0"/>
                      <a:ext cx="6309360" cy="3030220"/>
                    </a:xfrm>
                    <a:prstGeom prst="rect">
                      <a:avLst/>
                    </a:prstGeom>
                    <a:solidFill>
                      <a:schemeClr val="bg1">
                        <a:lumMod val="95000"/>
                      </a:schemeClr>
                    </a:solidFill>
                    <a:ln>
                      <a:noFill/>
                    </a:ln>
                    <a:effectLst>
                      <a:outerShdw blurRad="190500" algn="tl" rotWithShape="0">
                        <a:srgbClr val="000000">
                          <a:alpha val="70000"/>
                        </a:srgbClr>
                      </a:outerShdw>
                    </a:effectLst>
                  </pic:spPr>
                </pic:pic>
              </a:graphicData>
            </a:graphic>
          </wp:inline>
        </w:drawing>
      </w:r>
    </w:p>
    <w:p w:rsidR="001C4167" w:rsidRDefault="00D40EA4" w:rsidP="001C4167">
      <w:pPr>
        <w:rPr>
          <w:lang w:val="en-GB"/>
        </w:rPr>
      </w:pPr>
      <w:r>
        <w:rPr>
          <w:lang w:val="en-GB"/>
        </w:rPr>
        <w:t>Please allow us to be more impactful,</w:t>
      </w:r>
      <w:r w:rsidR="00AB60E0">
        <w:rPr>
          <w:lang w:val="en-GB"/>
        </w:rPr>
        <w:t xml:space="preserve"> </w:t>
      </w:r>
      <w:r w:rsidR="00C24EDD">
        <w:rPr>
          <w:lang w:val="en-GB"/>
        </w:rPr>
        <w:t>let</w:t>
      </w:r>
      <w:r w:rsidR="00AB60E0">
        <w:rPr>
          <w:lang w:val="en-GB"/>
        </w:rPr>
        <w:t xml:space="preserve"> us fund the remaining construction works and </w:t>
      </w:r>
      <w:r w:rsidR="001C4167" w:rsidRPr="001C4167">
        <w:rPr>
          <w:lang w:val="en-GB"/>
        </w:rPr>
        <w:t>complete the premise</w:t>
      </w:r>
      <w:r w:rsidR="00CD33BE">
        <w:rPr>
          <w:lang w:val="en-GB"/>
        </w:rPr>
        <w:t xml:space="preserve"> so that we have a more suitable set up for the trainings and coaching of </w:t>
      </w:r>
      <w:r w:rsidR="008D247B">
        <w:rPr>
          <w:lang w:val="en-GB"/>
        </w:rPr>
        <w:t>the g</w:t>
      </w:r>
      <w:r w:rsidR="00CD33BE">
        <w:rPr>
          <w:lang w:val="en-GB"/>
        </w:rPr>
        <w:t>irls and women.</w:t>
      </w:r>
    </w:p>
    <w:p w:rsidR="00A673CE" w:rsidRPr="001C4167" w:rsidRDefault="00A673CE" w:rsidP="001C4167">
      <w:pPr>
        <w:rPr>
          <w:lang w:val="en-GB"/>
        </w:rPr>
      </w:pPr>
      <w:r w:rsidRPr="00A673CE">
        <w:rPr>
          <w:lang w:val="en-GB"/>
        </w:rPr>
        <w:t>We thank you very much for your contribution to this important project</w:t>
      </w:r>
      <w:r>
        <w:rPr>
          <w:lang w:val="en-GB"/>
        </w:rPr>
        <w:t>.</w:t>
      </w:r>
    </w:p>
    <w:p w:rsidR="00C96295" w:rsidRPr="001C4167" w:rsidRDefault="00C96295" w:rsidP="00855E72">
      <w:pPr>
        <w:rPr>
          <w:lang w:val="en-GB"/>
        </w:rPr>
      </w:pPr>
    </w:p>
    <w:sectPr w:rsidR="00C96295" w:rsidRPr="001C4167" w:rsidSect="004B7E44">
      <w:headerReference w:type="default" r:id="rId37"/>
      <w:footerReference w:type="default" r:id="rId38"/>
      <w:footerReference w:type="first" r:id="rId39"/>
      <w:pgSz w:w="12240" w:h="15840"/>
      <w:pgMar w:top="720" w:right="1152" w:bottom="720" w:left="1152" w:header="0" w:footer="0"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5C9A" w:rsidRDefault="002B5C9A" w:rsidP="004B7E44">
      <w:r>
        <w:separator/>
      </w:r>
    </w:p>
  </w:endnote>
  <w:endnote w:type="continuationSeparator" w:id="0">
    <w:p w:rsidR="002B5C9A" w:rsidRDefault="002B5C9A" w:rsidP="004B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Font Awesome 5 Free Solid">
    <w:altName w:val="Mangal"/>
    <w:panose1 w:val="00000000000000000000"/>
    <w:charset w:val="00"/>
    <w:family w:val="modern"/>
    <w:notTrueType/>
    <w:pitch w:val="variable"/>
    <w:sig w:usb0="00000003" w:usb1="00000000" w:usb2="00000000" w:usb3="00000000" w:csb0="00000001" w:csb1="00000000"/>
  </w:font>
  <w:font w:name="Font Awesome 5 Brands Regular">
    <w:altName w:val="Manga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01513" w:themeFill="accent1"/>
      <w:tblLook w:val="0000" w:firstRow="0" w:lastRow="0" w:firstColumn="0" w:lastColumn="0" w:noHBand="0" w:noVBand="0"/>
    </w:tblPr>
    <w:tblGrid>
      <w:gridCol w:w="12258"/>
    </w:tblGrid>
    <w:tr w:rsidR="008D247B" w:rsidTr="0065288E">
      <w:trPr>
        <w:trHeight w:val="730"/>
        <w:jc w:val="center"/>
      </w:trPr>
      <w:tc>
        <w:tcPr>
          <w:tcW w:w="12258" w:type="dxa"/>
          <w:tcBorders>
            <w:top w:val="nil"/>
            <w:left w:val="nil"/>
            <w:bottom w:val="nil"/>
            <w:right w:val="nil"/>
          </w:tcBorders>
          <w:shd w:val="clear" w:color="auto" w:fill="B01513" w:themeFill="accent1"/>
          <w:vAlign w:val="center"/>
        </w:tcPr>
        <w:p w:rsidR="008D247B" w:rsidRDefault="008D247B" w:rsidP="005F7BD9">
          <w:pPr>
            <w:pStyle w:val="Pieddepage"/>
          </w:pPr>
          <w:r w:rsidRPr="005F7BD9">
            <w:rPr>
              <w:rFonts w:ascii="Font Awesome 5 Free Solid" w:hAnsi="Font Awesome 5 Free Solid"/>
              <w:color w:val="FFFFFF" w:themeColor="background1"/>
            </w:rPr>
            <w:t></w:t>
          </w:r>
          <w:r w:rsidRPr="005F7BD9">
            <w:rPr>
              <w:color w:val="FFFFFF" w:themeColor="background1"/>
            </w:rPr>
            <w:t xml:space="preserve"> </w:t>
          </w:r>
          <w:r w:rsidRPr="002272E6">
            <w:rPr>
              <w:rFonts w:asciiTheme="majorHAnsi" w:hAnsiTheme="majorHAnsi" w:cstheme="majorHAnsi"/>
              <w:color w:val="FFFFFF" w:themeColor="background1"/>
              <w:sz w:val="20"/>
              <w:szCs w:val="20"/>
            </w:rPr>
            <w:t>portbellacademy@gmail.com</w:t>
          </w:r>
          <w:r w:rsidRPr="005F7BD9">
            <w:rPr>
              <w:color w:val="FFFFFF" w:themeColor="background1"/>
            </w:rPr>
            <w:t xml:space="preserve"> </w:t>
          </w:r>
          <w:r>
            <w:rPr>
              <w:color w:val="FFFFFF" w:themeColor="background1"/>
            </w:rPr>
            <w:t xml:space="preserve">  </w:t>
          </w:r>
          <w:r w:rsidRPr="005F7BD9">
            <w:rPr>
              <w:rFonts w:ascii="Font Awesome 5 Free Solid" w:hAnsi="Font Awesome 5 Free Solid"/>
              <w:color w:val="FFFFFF" w:themeColor="background1"/>
            </w:rPr>
            <w:t></w:t>
          </w:r>
          <w:r>
            <w:rPr>
              <w:rFonts w:ascii="Font Awesome 5 Free Solid" w:hAnsi="Font Awesome 5 Free Solid"/>
              <w:color w:val="FFFFFF" w:themeColor="background1"/>
            </w:rPr>
            <w:t xml:space="preserve"> </w:t>
          </w:r>
          <w:r w:rsidRPr="002272E6">
            <w:rPr>
              <w:rFonts w:asciiTheme="majorHAnsi" w:hAnsiTheme="majorHAnsi" w:cstheme="majorHAnsi"/>
              <w:color w:val="FFFFFF" w:themeColor="background1"/>
              <w:sz w:val="20"/>
              <w:szCs w:val="20"/>
            </w:rPr>
            <w:t>(+237) 694 28 23 47 | 679 22 33 74</w:t>
          </w:r>
          <w:r>
            <w:rPr>
              <w:color w:val="FFFFFF" w:themeColor="background1"/>
            </w:rPr>
            <w:t xml:space="preserve">   </w:t>
          </w:r>
          <w:r w:rsidRPr="005F7BD9">
            <w:rPr>
              <w:color w:val="FFFFFF" w:themeColor="background1"/>
            </w:rPr>
            <w:t xml:space="preserve"> </w:t>
          </w:r>
          <w:r w:rsidRPr="005F7BD9">
            <w:rPr>
              <w:rFonts w:ascii="Font Awesome 5 Brands Regular" w:hAnsi="Font Awesome 5 Brands Regular"/>
              <w:color w:val="FFFFFF" w:themeColor="background1"/>
            </w:rPr>
            <w:t></w:t>
          </w:r>
          <w:r>
            <w:rPr>
              <w:rFonts w:ascii="Font Awesome 5 Brands Regular" w:hAnsi="Font Awesome 5 Brands Regular"/>
              <w:color w:val="FFFFFF" w:themeColor="background1"/>
            </w:rPr>
            <w:t xml:space="preserve"> </w:t>
          </w:r>
          <w:proofErr w:type="spellStart"/>
          <w:r w:rsidRPr="002272E6">
            <w:rPr>
              <w:rFonts w:asciiTheme="majorHAnsi" w:hAnsiTheme="majorHAnsi" w:cstheme="majorHAnsi"/>
              <w:color w:val="FFFFFF" w:themeColor="background1"/>
              <w:sz w:val="20"/>
              <w:szCs w:val="20"/>
            </w:rPr>
            <w:t>PortBellAcademy</w:t>
          </w:r>
          <w:proofErr w:type="spellEnd"/>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6191010"/>
      <w:docPartObj>
        <w:docPartGallery w:val="Page Numbers (Bottom of Page)"/>
        <w:docPartUnique/>
      </w:docPartObj>
    </w:sdtPr>
    <w:sdtEndPr>
      <w:rPr>
        <w:noProof/>
      </w:rPr>
    </w:sdtEndPr>
    <w:sdtContent>
      <w:p w:rsidR="008D247B" w:rsidRDefault="008D247B" w:rsidP="004B7E44">
        <w:pPr>
          <w:pStyle w:val="Pieddepage"/>
        </w:pPr>
        <w:r>
          <w:fldChar w:fldCharType="begin"/>
        </w:r>
        <w:r>
          <w:instrText xml:space="preserve"> PAGE   \* MERGEFORMAT </w:instrText>
        </w:r>
        <w:r>
          <w:fldChar w:fldCharType="separate"/>
        </w:r>
        <w:r w:rsidR="00E46B89">
          <w:rPr>
            <w:noProof/>
          </w:rPr>
          <w:t>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5C9A" w:rsidRDefault="002B5C9A" w:rsidP="004B7E44">
      <w:r>
        <w:separator/>
      </w:r>
    </w:p>
  </w:footnote>
  <w:footnote w:type="continuationSeparator" w:id="0">
    <w:p w:rsidR="002B5C9A" w:rsidRDefault="002B5C9A" w:rsidP="004B7E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10"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210"/>
    </w:tblGrid>
    <w:tr w:rsidR="008D247B" w:rsidTr="004B7E44">
      <w:trPr>
        <w:trHeight w:val="1318"/>
      </w:trPr>
      <w:tc>
        <w:tcPr>
          <w:tcW w:w="12210" w:type="dxa"/>
          <w:tcBorders>
            <w:top w:val="nil"/>
            <w:left w:val="nil"/>
            <w:bottom w:val="nil"/>
            <w:right w:val="nil"/>
          </w:tcBorders>
        </w:tcPr>
        <w:p w:rsidR="008D247B" w:rsidRPr="00BD6E91" w:rsidRDefault="008D247B" w:rsidP="00B853A6">
          <w:pPr>
            <w:pStyle w:val="En-tte"/>
            <w:rPr>
              <w:rFonts w:asciiTheme="majorHAnsi" w:hAnsiTheme="majorHAnsi" w:cstheme="majorHAnsi"/>
              <w:sz w:val="20"/>
              <w:szCs w:val="20"/>
            </w:rPr>
          </w:pPr>
          <w:r w:rsidRPr="00BD6E91">
            <w:rPr>
              <w:rFonts w:asciiTheme="majorHAnsi" w:hAnsiTheme="majorHAnsi" w:cstheme="majorHAnsi"/>
              <w:noProof/>
              <w:sz w:val="20"/>
              <w:szCs w:val="20"/>
              <w:lang w:val="fr-FR" w:eastAsia="fr-FR"/>
            </w:rPr>
            <mc:AlternateContent>
              <mc:Choice Requires="wps">
                <w:drawing>
                  <wp:inline distT="0" distB="0" distL="0" distR="0" wp14:anchorId="2F9B279C" wp14:editId="6E4B52ED">
                    <wp:extent cx="716280" cy="592428"/>
                    <wp:effectExtent l="0" t="0" r="7620" b="0"/>
                    <wp:docPr id="11" name="Rectangle 11"/>
                    <wp:cNvGraphicFramePr/>
                    <a:graphic xmlns:a="http://schemas.openxmlformats.org/drawingml/2006/main">
                      <a:graphicData uri="http://schemas.microsoft.com/office/word/2010/wordprocessingShape">
                        <wps:wsp>
                          <wps:cNvSpPr/>
                          <wps:spPr>
                            <a:xfrm>
                              <a:off x="0" y="0"/>
                              <a:ext cx="716280" cy="592428"/>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D247B" w:rsidRPr="002272E6" w:rsidRDefault="008D247B" w:rsidP="004B7E44">
                                <w:pPr>
                                  <w:jc w:val="center"/>
                                  <w:rPr>
                                    <w:rFonts w:asciiTheme="majorHAnsi" w:hAnsiTheme="majorHAnsi" w:cstheme="majorHAnsi"/>
                                    <w:b/>
                                    <w:color w:val="FFFFFF" w:themeColor="background1"/>
                                    <w:sz w:val="20"/>
                                    <w:szCs w:val="20"/>
                                  </w:rPr>
                                </w:pPr>
                                <w:r w:rsidRPr="002272E6">
                                  <w:rPr>
                                    <w:rFonts w:asciiTheme="majorHAnsi" w:hAnsiTheme="majorHAnsi" w:cstheme="majorHAnsi"/>
                                    <w:b/>
                                    <w:color w:val="FFFFFF" w:themeColor="background1"/>
                                    <w:sz w:val="20"/>
                                    <w:szCs w:val="20"/>
                                  </w:rPr>
                                  <w:fldChar w:fldCharType="begin"/>
                                </w:r>
                                <w:r w:rsidRPr="002272E6">
                                  <w:rPr>
                                    <w:rFonts w:asciiTheme="majorHAnsi" w:hAnsiTheme="majorHAnsi" w:cstheme="majorHAnsi"/>
                                    <w:b/>
                                    <w:color w:val="FFFFFF" w:themeColor="background1"/>
                                    <w:sz w:val="20"/>
                                    <w:szCs w:val="20"/>
                                  </w:rPr>
                                  <w:instrText xml:space="preserve"> PAGE  \* Arabic  \* MERGEFORMAT </w:instrText>
                                </w:r>
                                <w:r w:rsidRPr="002272E6">
                                  <w:rPr>
                                    <w:rFonts w:asciiTheme="majorHAnsi" w:hAnsiTheme="majorHAnsi" w:cstheme="majorHAnsi"/>
                                    <w:b/>
                                    <w:color w:val="FFFFFF" w:themeColor="background1"/>
                                    <w:sz w:val="20"/>
                                    <w:szCs w:val="20"/>
                                  </w:rPr>
                                  <w:fldChar w:fldCharType="separate"/>
                                </w:r>
                                <w:r w:rsidR="00E46B89">
                                  <w:rPr>
                                    <w:rFonts w:asciiTheme="majorHAnsi" w:hAnsiTheme="majorHAnsi" w:cstheme="majorHAnsi"/>
                                    <w:b/>
                                    <w:noProof/>
                                    <w:color w:val="FFFFFF" w:themeColor="background1"/>
                                    <w:sz w:val="20"/>
                                    <w:szCs w:val="20"/>
                                  </w:rPr>
                                  <w:t>14</w:t>
                                </w:r>
                                <w:r w:rsidRPr="002272E6">
                                  <w:rPr>
                                    <w:rFonts w:asciiTheme="majorHAnsi" w:hAnsiTheme="majorHAnsi" w:cstheme="majorHAnsi"/>
                                    <w:b/>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F9B279C" id="Rectangle 11" o:spid="_x0000_s1031" style="width:56.4pt;height:4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" fillcolor="#f06 [3207]" stroked="f" strokeweight="2pt">
                    <v:textbox>
                      <w:txbxContent>
                        <w:p w:rsidR="008D247B" w:rsidRPr="002272E6" w:rsidRDefault="008D247B" w:rsidP="004B7E44">
                          <w:pPr>
                            <w:jc w:val="center"/>
                            <w:rPr>
                              <w:rFonts w:asciiTheme="majorHAnsi" w:hAnsiTheme="majorHAnsi" w:cstheme="majorHAnsi"/>
                              <w:b/>
                              <w:color w:val="FFFFFF" w:themeColor="background1"/>
                              <w:sz w:val="20"/>
                              <w:szCs w:val="20"/>
                            </w:rPr>
                          </w:pPr>
                          <w:r w:rsidRPr="002272E6">
                            <w:rPr>
                              <w:rFonts w:asciiTheme="majorHAnsi" w:hAnsiTheme="majorHAnsi" w:cstheme="majorHAnsi"/>
                              <w:b/>
                              <w:color w:val="FFFFFF" w:themeColor="background1"/>
                              <w:sz w:val="20"/>
                              <w:szCs w:val="20"/>
                            </w:rPr>
                            <w:fldChar w:fldCharType="begin"/>
                          </w:r>
                          <w:r w:rsidRPr="002272E6">
                            <w:rPr>
                              <w:rFonts w:asciiTheme="majorHAnsi" w:hAnsiTheme="majorHAnsi" w:cstheme="majorHAnsi"/>
                              <w:b/>
                              <w:color w:val="FFFFFF" w:themeColor="background1"/>
                              <w:sz w:val="20"/>
                              <w:szCs w:val="20"/>
                            </w:rPr>
                            <w:instrText xml:space="preserve"> PAGE  \* Arabic  \* MERGEFORMAT </w:instrText>
                          </w:r>
                          <w:r w:rsidRPr="002272E6">
                            <w:rPr>
                              <w:rFonts w:asciiTheme="majorHAnsi" w:hAnsiTheme="majorHAnsi" w:cstheme="majorHAnsi"/>
                              <w:b/>
                              <w:color w:val="FFFFFF" w:themeColor="background1"/>
                              <w:sz w:val="20"/>
                              <w:szCs w:val="20"/>
                            </w:rPr>
                            <w:fldChar w:fldCharType="separate"/>
                          </w:r>
                          <w:r w:rsidR="00E46B89">
                            <w:rPr>
                              <w:rFonts w:asciiTheme="majorHAnsi" w:hAnsiTheme="majorHAnsi" w:cstheme="majorHAnsi"/>
                              <w:b/>
                              <w:noProof/>
                              <w:color w:val="FFFFFF" w:themeColor="background1"/>
                              <w:sz w:val="20"/>
                              <w:szCs w:val="20"/>
                            </w:rPr>
                            <w:t>14</w:t>
                          </w:r>
                          <w:r w:rsidRPr="002272E6">
                            <w:rPr>
                              <w:rFonts w:asciiTheme="majorHAnsi" w:hAnsiTheme="majorHAnsi" w:cstheme="majorHAnsi"/>
                              <w:b/>
                              <w:color w:val="FFFFFF" w:themeColor="background1"/>
                              <w:sz w:val="20"/>
                              <w:szCs w:val="20"/>
                            </w:rPr>
                            <w:fldChar w:fldCharType="end"/>
                          </w:r>
                        </w:p>
                      </w:txbxContent>
                    </v:textbox>
                    <w10:anchorlock/>
                  </v:rect>
                </w:pict>
              </mc:Fallback>
            </mc:AlternateContent>
          </w:r>
          <w:r w:rsidRPr="00BD6E91">
            <w:rPr>
              <w:rFonts w:asciiTheme="majorHAnsi" w:hAnsiTheme="majorHAnsi" w:cstheme="majorHAnsi"/>
              <w:sz w:val="20"/>
              <w:szCs w:val="20"/>
            </w:rPr>
            <w:t xml:space="preserve">  </w:t>
          </w:r>
          <w:proofErr w:type="spellStart"/>
          <w:r w:rsidRPr="00BD6E91">
            <w:rPr>
              <w:rFonts w:asciiTheme="majorHAnsi" w:hAnsiTheme="majorHAnsi" w:cstheme="majorHAnsi"/>
              <w:sz w:val="20"/>
              <w:szCs w:val="20"/>
            </w:rPr>
            <w:t>LiTGiW</w:t>
          </w:r>
          <w:proofErr w:type="spellEnd"/>
          <w:r w:rsidRPr="00BD6E91">
            <w:rPr>
              <w:rFonts w:asciiTheme="majorHAnsi" w:hAnsiTheme="majorHAnsi" w:cstheme="majorHAnsi"/>
              <w:sz w:val="20"/>
              <w:szCs w:val="20"/>
            </w:rPr>
            <w:t>, ICT project in Douala</w:t>
          </w:r>
          <w:r>
            <w:rPr>
              <w:rFonts w:asciiTheme="majorHAnsi" w:hAnsiTheme="majorHAnsi" w:cstheme="majorHAnsi"/>
              <w:sz w:val="20"/>
              <w:szCs w:val="20"/>
            </w:rPr>
            <w:t xml:space="preserve"> - Cameroon (Africa) _ </w:t>
          </w:r>
          <w:r w:rsidRPr="00BD6E91">
            <w:rPr>
              <w:rFonts w:asciiTheme="majorHAnsi" w:hAnsiTheme="majorHAnsi" w:cstheme="majorHAnsi"/>
              <w:sz w:val="20"/>
              <w:szCs w:val="20"/>
            </w:rPr>
            <w:t xml:space="preserve">Port Bell Academy </w:t>
          </w:r>
          <w:r>
            <w:rPr>
              <w:rFonts w:asciiTheme="majorHAnsi" w:hAnsiTheme="majorHAnsi" w:cstheme="majorHAnsi"/>
              <w:sz w:val="20"/>
              <w:szCs w:val="20"/>
            </w:rPr>
            <w:t>_ Narrative report</w: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6B5101"/>
    <w:multiLevelType w:val="hybridMultilevel"/>
    <w:tmpl w:val="3FDC424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5618"/>
    <w:rsid w:val="00003D7D"/>
    <w:rsid w:val="000079F6"/>
    <w:rsid w:val="00013586"/>
    <w:rsid w:val="000201FB"/>
    <w:rsid w:val="000314AD"/>
    <w:rsid w:val="00034BCB"/>
    <w:rsid w:val="00044CCF"/>
    <w:rsid w:val="00056268"/>
    <w:rsid w:val="000619F6"/>
    <w:rsid w:val="00071A83"/>
    <w:rsid w:val="000743BA"/>
    <w:rsid w:val="000830CE"/>
    <w:rsid w:val="000A5ACF"/>
    <w:rsid w:val="000A61E5"/>
    <w:rsid w:val="000B1CF6"/>
    <w:rsid w:val="000B3BCF"/>
    <w:rsid w:val="000B46AB"/>
    <w:rsid w:val="000B6E2B"/>
    <w:rsid w:val="000D306F"/>
    <w:rsid w:val="000D65A3"/>
    <w:rsid w:val="000D6C84"/>
    <w:rsid w:val="000E6384"/>
    <w:rsid w:val="000E781A"/>
    <w:rsid w:val="000F3861"/>
    <w:rsid w:val="00115BE6"/>
    <w:rsid w:val="001232E2"/>
    <w:rsid w:val="001316F1"/>
    <w:rsid w:val="0015076A"/>
    <w:rsid w:val="00173ED6"/>
    <w:rsid w:val="00180D66"/>
    <w:rsid w:val="00187E7C"/>
    <w:rsid w:val="001A02F0"/>
    <w:rsid w:val="001C4167"/>
    <w:rsid w:val="001D3800"/>
    <w:rsid w:val="002010EA"/>
    <w:rsid w:val="00201898"/>
    <w:rsid w:val="00201E8D"/>
    <w:rsid w:val="002272E6"/>
    <w:rsid w:val="002417D5"/>
    <w:rsid w:val="00264576"/>
    <w:rsid w:val="0027013B"/>
    <w:rsid w:val="00270913"/>
    <w:rsid w:val="00293B83"/>
    <w:rsid w:val="002A2237"/>
    <w:rsid w:val="002A58A0"/>
    <w:rsid w:val="002B16AD"/>
    <w:rsid w:val="002B5C9A"/>
    <w:rsid w:val="002C0112"/>
    <w:rsid w:val="002D0067"/>
    <w:rsid w:val="002E18EC"/>
    <w:rsid w:val="002F02BB"/>
    <w:rsid w:val="002F46C0"/>
    <w:rsid w:val="00325CF6"/>
    <w:rsid w:val="003417EF"/>
    <w:rsid w:val="00342BA9"/>
    <w:rsid w:val="00366037"/>
    <w:rsid w:val="003841CA"/>
    <w:rsid w:val="00385709"/>
    <w:rsid w:val="00390224"/>
    <w:rsid w:val="0039252F"/>
    <w:rsid w:val="003978C3"/>
    <w:rsid w:val="00397BED"/>
    <w:rsid w:val="003B036D"/>
    <w:rsid w:val="004009DD"/>
    <w:rsid w:val="0040281E"/>
    <w:rsid w:val="00412E5B"/>
    <w:rsid w:val="00417F41"/>
    <w:rsid w:val="00431230"/>
    <w:rsid w:val="0048568D"/>
    <w:rsid w:val="00487CAD"/>
    <w:rsid w:val="004A3C75"/>
    <w:rsid w:val="004B7E44"/>
    <w:rsid w:val="004C0053"/>
    <w:rsid w:val="004D5252"/>
    <w:rsid w:val="004D702D"/>
    <w:rsid w:val="004E5AF1"/>
    <w:rsid w:val="004E6BC1"/>
    <w:rsid w:val="004F2B86"/>
    <w:rsid w:val="004F5BBF"/>
    <w:rsid w:val="00523C38"/>
    <w:rsid w:val="0052782B"/>
    <w:rsid w:val="0054099E"/>
    <w:rsid w:val="00556899"/>
    <w:rsid w:val="005569AE"/>
    <w:rsid w:val="005A718F"/>
    <w:rsid w:val="005D5618"/>
    <w:rsid w:val="005D6C9A"/>
    <w:rsid w:val="005E1F79"/>
    <w:rsid w:val="005E7A67"/>
    <w:rsid w:val="005F742C"/>
    <w:rsid w:val="005F7BD9"/>
    <w:rsid w:val="006029D0"/>
    <w:rsid w:val="00622D02"/>
    <w:rsid w:val="00633FFA"/>
    <w:rsid w:val="00634EDA"/>
    <w:rsid w:val="00644FC6"/>
    <w:rsid w:val="0065288E"/>
    <w:rsid w:val="00665847"/>
    <w:rsid w:val="00693A93"/>
    <w:rsid w:val="00693FEF"/>
    <w:rsid w:val="006971D9"/>
    <w:rsid w:val="006A3CE7"/>
    <w:rsid w:val="006C0098"/>
    <w:rsid w:val="006D5084"/>
    <w:rsid w:val="00706122"/>
    <w:rsid w:val="00710723"/>
    <w:rsid w:val="0073141E"/>
    <w:rsid w:val="00745758"/>
    <w:rsid w:val="007516CF"/>
    <w:rsid w:val="0075500C"/>
    <w:rsid w:val="007755EC"/>
    <w:rsid w:val="00786197"/>
    <w:rsid w:val="0079055F"/>
    <w:rsid w:val="00794411"/>
    <w:rsid w:val="007B2FD0"/>
    <w:rsid w:val="007B75A3"/>
    <w:rsid w:val="007B7EC3"/>
    <w:rsid w:val="007D1889"/>
    <w:rsid w:val="007D6D82"/>
    <w:rsid w:val="007E17F0"/>
    <w:rsid w:val="007E489B"/>
    <w:rsid w:val="007F0628"/>
    <w:rsid w:val="007F137D"/>
    <w:rsid w:val="008153E6"/>
    <w:rsid w:val="0084466D"/>
    <w:rsid w:val="00855E72"/>
    <w:rsid w:val="0085652D"/>
    <w:rsid w:val="00856812"/>
    <w:rsid w:val="00856CAD"/>
    <w:rsid w:val="008578ED"/>
    <w:rsid w:val="00870515"/>
    <w:rsid w:val="00871F9B"/>
    <w:rsid w:val="008A40D0"/>
    <w:rsid w:val="008B2377"/>
    <w:rsid w:val="008B33BC"/>
    <w:rsid w:val="008D247B"/>
    <w:rsid w:val="008F1911"/>
    <w:rsid w:val="008F565E"/>
    <w:rsid w:val="009120E9"/>
    <w:rsid w:val="00913390"/>
    <w:rsid w:val="00914D4F"/>
    <w:rsid w:val="009227BF"/>
    <w:rsid w:val="00943568"/>
    <w:rsid w:val="00945900"/>
    <w:rsid w:val="009572C0"/>
    <w:rsid w:val="00983BAE"/>
    <w:rsid w:val="009A2AB8"/>
    <w:rsid w:val="009B10D3"/>
    <w:rsid w:val="009B7BEC"/>
    <w:rsid w:val="009C396C"/>
    <w:rsid w:val="009C4A89"/>
    <w:rsid w:val="009D09B0"/>
    <w:rsid w:val="009D66AA"/>
    <w:rsid w:val="009E097E"/>
    <w:rsid w:val="00A15CF4"/>
    <w:rsid w:val="00A37656"/>
    <w:rsid w:val="00A53C3F"/>
    <w:rsid w:val="00A673CE"/>
    <w:rsid w:val="00A967BC"/>
    <w:rsid w:val="00A970DC"/>
    <w:rsid w:val="00AB5983"/>
    <w:rsid w:val="00AB60E0"/>
    <w:rsid w:val="00AC0118"/>
    <w:rsid w:val="00AD1DB3"/>
    <w:rsid w:val="00B12435"/>
    <w:rsid w:val="00B16A4B"/>
    <w:rsid w:val="00B2499F"/>
    <w:rsid w:val="00B26C41"/>
    <w:rsid w:val="00B40A62"/>
    <w:rsid w:val="00B411BC"/>
    <w:rsid w:val="00B572B4"/>
    <w:rsid w:val="00B63FC2"/>
    <w:rsid w:val="00B853A6"/>
    <w:rsid w:val="00BA54C6"/>
    <w:rsid w:val="00BD6E91"/>
    <w:rsid w:val="00BF3832"/>
    <w:rsid w:val="00BF79FC"/>
    <w:rsid w:val="00C13ABB"/>
    <w:rsid w:val="00C24EDD"/>
    <w:rsid w:val="00C44CD0"/>
    <w:rsid w:val="00C45999"/>
    <w:rsid w:val="00C52DAD"/>
    <w:rsid w:val="00C553C1"/>
    <w:rsid w:val="00C63FAE"/>
    <w:rsid w:val="00C72EB6"/>
    <w:rsid w:val="00C776F6"/>
    <w:rsid w:val="00C85B89"/>
    <w:rsid w:val="00C9567D"/>
    <w:rsid w:val="00C96295"/>
    <w:rsid w:val="00CA26B5"/>
    <w:rsid w:val="00CB1ED6"/>
    <w:rsid w:val="00CB51E8"/>
    <w:rsid w:val="00CB6323"/>
    <w:rsid w:val="00CC1524"/>
    <w:rsid w:val="00CC7B85"/>
    <w:rsid w:val="00CD33BE"/>
    <w:rsid w:val="00CE7F5D"/>
    <w:rsid w:val="00CF2F5A"/>
    <w:rsid w:val="00D127D8"/>
    <w:rsid w:val="00D26CD4"/>
    <w:rsid w:val="00D33747"/>
    <w:rsid w:val="00D40EA4"/>
    <w:rsid w:val="00D52E06"/>
    <w:rsid w:val="00D90EA0"/>
    <w:rsid w:val="00DA0F39"/>
    <w:rsid w:val="00DA3E7B"/>
    <w:rsid w:val="00DB26A7"/>
    <w:rsid w:val="00DE6BD9"/>
    <w:rsid w:val="00DF4D30"/>
    <w:rsid w:val="00DF7688"/>
    <w:rsid w:val="00E00797"/>
    <w:rsid w:val="00E25F09"/>
    <w:rsid w:val="00E311F1"/>
    <w:rsid w:val="00E46845"/>
    <w:rsid w:val="00E46AAF"/>
    <w:rsid w:val="00E46B89"/>
    <w:rsid w:val="00E51DDA"/>
    <w:rsid w:val="00E5716D"/>
    <w:rsid w:val="00E65255"/>
    <w:rsid w:val="00E728B9"/>
    <w:rsid w:val="00E76CAD"/>
    <w:rsid w:val="00E84E5A"/>
    <w:rsid w:val="00E87750"/>
    <w:rsid w:val="00E94B5F"/>
    <w:rsid w:val="00E95CE9"/>
    <w:rsid w:val="00EA4467"/>
    <w:rsid w:val="00EA72BB"/>
    <w:rsid w:val="00EB011D"/>
    <w:rsid w:val="00EB64CD"/>
    <w:rsid w:val="00EB6F57"/>
    <w:rsid w:val="00EC0D64"/>
    <w:rsid w:val="00EC674D"/>
    <w:rsid w:val="00ED4A67"/>
    <w:rsid w:val="00EE3924"/>
    <w:rsid w:val="00EE7200"/>
    <w:rsid w:val="00F00EB0"/>
    <w:rsid w:val="00F02CA3"/>
    <w:rsid w:val="00F0565B"/>
    <w:rsid w:val="00F13BDC"/>
    <w:rsid w:val="00F14D6F"/>
    <w:rsid w:val="00F1741D"/>
    <w:rsid w:val="00F23084"/>
    <w:rsid w:val="00F26932"/>
    <w:rsid w:val="00F35DCF"/>
    <w:rsid w:val="00F36013"/>
    <w:rsid w:val="00F53E36"/>
    <w:rsid w:val="00F6594D"/>
    <w:rsid w:val="00F82E12"/>
    <w:rsid w:val="00F84E76"/>
    <w:rsid w:val="00F91ACE"/>
    <w:rsid w:val="00FB198A"/>
    <w:rsid w:val="00FC3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BDB7FE8-E752-4511-8EC2-85A15B261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18"/>
        <w:szCs w:val="18"/>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3D7D"/>
    <w:pPr>
      <w:spacing w:after="0" w:line="360" w:lineRule="auto"/>
      <w:jc w:val="both"/>
    </w:pPr>
    <w:rPr>
      <w:rFonts w:eastAsiaTheme="minorEastAsia"/>
      <w:color w:val="404040" w:themeColor="text1" w:themeTint="BF"/>
      <w:sz w:val="24"/>
      <w:szCs w:val="22"/>
    </w:rPr>
  </w:style>
  <w:style w:type="paragraph" w:styleId="Titre1">
    <w:name w:val="heading 1"/>
    <w:basedOn w:val="Normal"/>
    <w:link w:val="Titre1Car"/>
    <w:autoRedefine/>
    <w:uiPriority w:val="2"/>
    <w:qFormat/>
    <w:rsid w:val="000D6C84"/>
    <w:pPr>
      <w:keepNext/>
      <w:outlineLvl w:val="0"/>
    </w:pPr>
    <w:rPr>
      <w:rFonts w:asciiTheme="majorHAnsi" w:eastAsia="Times New Roman" w:hAnsiTheme="majorHAnsi" w:cs="Times New Roman"/>
      <w:b/>
      <w:smallCaps/>
      <w:color w:val="B01513" w:themeColor="accent1"/>
      <w:sz w:val="48"/>
      <w:szCs w:val="24"/>
    </w:rPr>
  </w:style>
  <w:style w:type="paragraph" w:styleId="Titre2">
    <w:name w:val="heading 2"/>
    <w:basedOn w:val="Normal"/>
    <w:link w:val="Titre2Car"/>
    <w:uiPriority w:val="2"/>
    <w:unhideWhenUsed/>
    <w:qFormat/>
    <w:rsid w:val="000D6C84"/>
    <w:pPr>
      <w:keepNext/>
      <w:outlineLvl w:val="1"/>
    </w:pPr>
    <w:rPr>
      <w:rFonts w:asciiTheme="majorHAnsi" w:eastAsia="Times New Roman" w:hAnsiTheme="majorHAnsi" w:cs="Times New Roman"/>
      <w:b/>
      <w:color w:val="FF0066" w:themeColor="accent4"/>
      <w:sz w:val="34"/>
    </w:rPr>
  </w:style>
  <w:style w:type="paragraph" w:styleId="Titre3">
    <w:name w:val="heading 3"/>
    <w:basedOn w:val="Normal"/>
    <w:link w:val="Titre3Car"/>
    <w:autoRedefine/>
    <w:uiPriority w:val="2"/>
    <w:unhideWhenUsed/>
    <w:qFormat/>
    <w:rsid w:val="00B12435"/>
    <w:pPr>
      <w:outlineLvl w:val="2"/>
    </w:pPr>
    <w:rPr>
      <w:rFonts w:asciiTheme="majorHAnsi" w:eastAsia="Times New Roman" w:hAnsiTheme="majorHAnsi" w:cs="Times New Roman"/>
      <w:i/>
      <w:color w:val="EA6312" w:themeColor="accent2"/>
    </w:rPr>
  </w:style>
  <w:style w:type="paragraph" w:styleId="Titre4">
    <w:name w:val="heading 4"/>
    <w:basedOn w:val="Normal"/>
    <w:link w:val="Titre4Car"/>
    <w:uiPriority w:val="2"/>
    <w:unhideWhenUsed/>
    <w:qFormat/>
    <w:rsid w:val="004B7E44"/>
    <w:pPr>
      <w:keepNext/>
      <w:keepLines/>
      <w:spacing w:before="240" w:after="40" w:line="240" w:lineRule="auto"/>
      <w:outlineLvl w:val="3"/>
    </w:pPr>
    <w:rPr>
      <w:rFonts w:eastAsia="Times New Roman" w:cs="Times New Roman"/>
      <w:b/>
      <w:caps/>
      <w:color w:val="000000" w:themeColor="text1"/>
      <w:spacing w:val="20"/>
      <w:kern w:val="28"/>
    </w:rPr>
  </w:style>
  <w:style w:type="paragraph" w:styleId="Titre5">
    <w:name w:val="heading 5"/>
    <w:basedOn w:val="Normal"/>
    <w:next w:val="Normal"/>
    <w:link w:val="Titre5Car"/>
    <w:uiPriority w:val="2"/>
    <w:semiHidden/>
    <w:unhideWhenUsed/>
    <w:qFormat/>
    <w:rsid w:val="005A718F"/>
    <w:pPr>
      <w:keepNext/>
      <w:keepLines/>
      <w:spacing w:line="240" w:lineRule="atLeast"/>
      <w:ind w:left="1440"/>
      <w:outlineLvl w:val="4"/>
    </w:pPr>
    <w:rPr>
      <w:rFonts w:eastAsia="Times New Roman" w:cs="Times New Roman"/>
      <w:spacing w:val="-4"/>
      <w:kern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2"/>
    <w:rsid w:val="000D6C84"/>
    <w:rPr>
      <w:rFonts w:asciiTheme="majorHAnsi" w:eastAsia="Times New Roman" w:hAnsiTheme="majorHAnsi" w:cs="Times New Roman"/>
      <w:b/>
      <w:smallCaps/>
      <w:color w:val="B01513" w:themeColor="accent1"/>
      <w:sz w:val="48"/>
      <w:szCs w:val="24"/>
    </w:rPr>
  </w:style>
  <w:style w:type="paragraph" w:styleId="Titre">
    <w:name w:val="Title"/>
    <w:basedOn w:val="Normal"/>
    <w:link w:val="TitreCar"/>
    <w:uiPriority w:val="1"/>
    <w:qFormat/>
    <w:rsid w:val="004B7E44"/>
    <w:pPr>
      <w:spacing w:line="240" w:lineRule="auto"/>
      <w:contextualSpacing/>
    </w:pPr>
    <w:rPr>
      <w:rFonts w:asciiTheme="majorHAnsi" w:eastAsia="Times New Roman" w:hAnsiTheme="majorHAnsi" w:cs="Times New Roman"/>
      <w:b/>
      <w:caps/>
      <w:sz w:val="100"/>
      <w:szCs w:val="40"/>
    </w:rPr>
  </w:style>
  <w:style w:type="character" w:customStyle="1" w:styleId="TitreCar">
    <w:name w:val="Titre Car"/>
    <w:basedOn w:val="Policepardfaut"/>
    <w:link w:val="Titre"/>
    <w:uiPriority w:val="1"/>
    <w:rsid w:val="004B7E44"/>
    <w:rPr>
      <w:rFonts w:asciiTheme="majorHAnsi" w:eastAsia="Times New Roman" w:hAnsiTheme="majorHAnsi" w:cs="Times New Roman"/>
      <w:b/>
      <w:caps/>
      <w:color w:val="FFFFFF" w:themeColor="background1"/>
      <w:sz w:val="100"/>
      <w:szCs w:val="40"/>
    </w:rPr>
  </w:style>
  <w:style w:type="paragraph" w:styleId="Sous-titre">
    <w:name w:val="Subtitle"/>
    <w:basedOn w:val="Normal"/>
    <w:link w:val="Sous-titreCar"/>
    <w:uiPriority w:val="4"/>
    <w:qFormat/>
    <w:rsid w:val="004B7E44"/>
    <w:pPr>
      <w:contextualSpacing/>
    </w:pPr>
    <w:rPr>
      <w:rFonts w:eastAsia="Times New Roman" w:cs="Times New Roman"/>
      <w:b/>
      <w:sz w:val="72"/>
    </w:rPr>
  </w:style>
  <w:style w:type="character" w:customStyle="1" w:styleId="Sous-titreCar">
    <w:name w:val="Sous-titre Car"/>
    <w:basedOn w:val="Policepardfaut"/>
    <w:link w:val="Sous-titre"/>
    <w:uiPriority w:val="4"/>
    <w:rsid w:val="004B7E44"/>
    <w:rPr>
      <w:rFonts w:eastAsia="Times New Roman" w:cs="Times New Roman"/>
      <w:color w:val="FFFFFF" w:themeColor="background1"/>
      <w:sz w:val="72"/>
      <w:szCs w:val="22"/>
    </w:rPr>
  </w:style>
  <w:style w:type="paragraph" w:styleId="Sansinterligne">
    <w:name w:val="No Spacing"/>
    <w:uiPriority w:val="1"/>
    <w:unhideWhenUsed/>
    <w:qFormat/>
    <w:rsid w:val="005A718F"/>
    <w:pPr>
      <w:spacing w:after="0"/>
    </w:pPr>
    <w:rPr>
      <w:rFonts w:eastAsia="Times New Roman" w:cs="Times New Roman"/>
      <w:spacing w:val="10"/>
    </w:rPr>
  </w:style>
  <w:style w:type="character" w:customStyle="1" w:styleId="Titre2Car">
    <w:name w:val="Titre 2 Car"/>
    <w:basedOn w:val="Policepardfaut"/>
    <w:link w:val="Titre2"/>
    <w:uiPriority w:val="2"/>
    <w:rsid w:val="000D6C84"/>
    <w:rPr>
      <w:rFonts w:asciiTheme="majorHAnsi" w:eastAsia="Times New Roman" w:hAnsiTheme="majorHAnsi" w:cs="Times New Roman"/>
      <w:b/>
      <w:color w:val="FF0066" w:themeColor="accent4"/>
      <w:sz w:val="34"/>
      <w:szCs w:val="22"/>
    </w:rPr>
  </w:style>
  <w:style w:type="character" w:customStyle="1" w:styleId="Titre3Car">
    <w:name w:val="Titre 3 Car"/>
    <w:basedOn w:val="Policepardfaut"/>
    <w:link w:val="Titre3"/>
    <w:uiPriority w:val="2"/>
    <w:rsid w:val="00B12435"/>
    <w:rPr>
      <w:rFonts w:asciiTheme="majorHAnsi" w:eastAsia="Times New Roman" w:hAnsiTheme="majorHAnsi" w:cs="Times New Roman"/>
      <w:i/>
      <w:color w:val="EA6312" w:themeColor="accent2"/>
      <w:sz w:val="24"/>
      <w:szCs w:val="22"/>
    </w:rPr>
  </w:style>
  <w:style w:type="character" w:customStyle="1" w:styleId="Titre4Car">
    <w:name w:val="Titre 4 Car"/>
    <w:basedOn w:val="Policepardfaut"/>
    <w:link w:val="Titre4"/>
    <w:uiPriority w:val="2"/>
    <w:rsid w:val="004B7E44"/>
    <w:rPr>
      <w:rFonts w:eastAsia="Times New Roman" w:cs="Times New Roman"/>
      <w:b/>
      <w:caps/>
      <w:color w:val="000000" w:themeColor="text1"/>
      <w:spacing w:val="20"/>
      <w:kern w:val="28"/>
      <w:sz w:val="24"/>
      <w:szCs w:val="22"/>
    </w:rPr>
  </w:style>
  <w:style w:type="paragraph" w:customStyle="1" w:styleId="Chapter">
    <w:name w:val="Chapter"/>
    <w:basedOn w:val="Normal"/>
    <w:uiPriority w:val="5"/>
    <w:unhideWhenUsed/>
    <w:qFormat/>
    <w:rsid w:val="00E76CAD"/>
    <w:pPr>
      <w:spacing w:before="20"/>
    </w:pPr>
    <w:rPr>
      <w:rFonts w:asciiTheme="majorHAnsi" w:eastAsia="Times New Roman" w:hAnsiTheme="majorHAnsi" w:cs="Times New Roman"/>
      <w:caps/>
      <w:color w:val="595959" w:themeColor="text1" w:themeTint="A6"/>
      <w:szCs w:val="17"/>
    </w:rPr>
  </w:style>
  <w:style w:type="character" w:customStyle="1" w:styleId="Titre5Car">
    <w:name w:val="Titre 5 Car"/>
    <w:basedOn w:val="Policepardfaut"/>
    <w:link w:val="Titre5"/>
    <w:uiPriority w:val="2"/>
    <w:semiHidden/>
    <w:rsid w:val="005A718F"/>
    <w:rPr>
      <w:rFonts w:eastAsia="Times New Roman" w:cs="Times New Roman"/>
      <w:spacing w:val="-4"/>
      <w:kern w:val="28"/>
      <w:sz w:val="18"/>
      <w:szCs w:val="18"/>
    </w:rPr>
  </w:style>
  <w:style w:type="paragraph" w:styleId="En-tte">
    <w:name w:val="header"/>
    <w:basedOn w:val="Normal"/>
    <w:link w:val="En-tteCar"/>
    <w:uiPriority w:val="99"/>
    <w:unhideWhenUsed/>
    <w:rsid w:val="005A718F"/>
    <w:pPr>
      <w:spacing w:line="240" w:lineRule="auto"/>
    </w:pPr>
  </w:style>
  <w:style w:type="character" w:customStyle="1" w:styleId="En-tteCar">
    <w:name w:val="En-tête Car"/>
    <w:basedOn w:val="Policepardfaut"/>
    <w:link w:val="En-tte"/>
    <w:uiPriority w:val="99"/>
    <w:rsid w:val="005A718F"/>
  </w:style>
  <w:style w:type="paragraph" w:styleId="Pieddepage">
    <w:name w:val="footer"/>
    <w:basedOn w:val="Normal"/>
    <w:link w:val="PieddepageCar"/>
    <w:uiPriority w:val="99"/>
    <w:unhideWhenUsed/>
    <w:rsid w:val="005A718F"/>
    <w:pPr>
      <w:spacing w:line="240" w:lineRule="auto"/>
      <w:jc w:val="center"/>
    </w:pPr>
  </w:style>
  <w:style w:type="character" w:customStyle="1" w:styleId="PieddepageCar">
    <w:name w:val="Pied de page Car"/>
    <w:basedOn w:val="Policepardfaut"/>
    <w:link w:val="Pieddepage"/>
    <w:uiPriority w:val="99"/>
    <w:rsid w:val="005A718F"/>
  </w:style>
  <w:style w:type="character" w:styleId="Textedelespacerserv">
    <w:name w:val="Placeholder Text"/>
    <w:basedOn w:val="Policepardfaut"/>
    <w:uiPriority w:val="99"/>
    <w:semiHidden/>
    <w:rsid w:val="00945900"/>
    <w:rPr>
      <w:color w:val="808080"/>
    </w:rPr>
  </w:style>
  <w:style w:type="paragraph" w:styleId="Paragraphedeliste">
    <w:name w:val="List Paragraph"/>
    <w:basedOn w:val="Normal"/>
    <w:uiPriority w:val="34"/>
    <w:unhideWhenUsed/>
    <w:qFormat/>
    <w:rsid w:val="00003D7D"/>
    <w:pPr>
      <w:ind w:left="720"/>
      <w:contextualSpacing/>
    </w:pPr>
  </w:style>
  <w:style w:type="paragraph" w:styleId="TM1">
    <w:name w:val="toc 1"/>
    <w:basedOn w:val="Normal"/>
    <w:next w:val="Normal"/>
    <w:autoRedefine/>
    <w:uiPriority w:val="39"/>
    <w:unhideWhenUsed/>
    <w:rsid w:val="00173ED6"/>
    <w:pPr>
      <w:spacing w:before="360" w:after="360"/>
      <w:jc w:val="left"/>
    </w:pPr>
    <w:rPr>
      <w:b/>
      <w:bCs/>
      <w:caps/>
      <w:sz w:val="22"/>
      <w:u w:val="single"/>
    </w:rPr>
  </w:style>
  <w:style w:type="paragraph" w:styleId="TM2">
    <w:name w:val="toc 2"/>
    <w:basedOn w:val="Normal"/>
    <w:next w:val="Normal"/>
    <w:autoRedefine/>
    <w:uiPriority w:val="39"/>
    <w:unhideWhenUsed/>
    <w:rsid w:val="00173ED6"/>
    <w:pPr>
      <w:jc w:val="left"/>
    </w:pPr>
    <w:rPr>
      <w:b/>
      <w:bCs/>
      <w:smallCaps/>
      <w:sz w:val="22"/>
    </w:rPr>
  </w:style>
  <w:style w:type="paragraph" w:styleId="TM3">
    <w:name w:val="toc 3"/>
    <w:basedOn w:val="Normal"/>
    <w:next w:val="Normal"/>
    <w:autoRedefine/>
    <w:uiPriority w:val="39"/>
    <w:unhideWhenUsed/>
    <w:rsid w:val="00173ED6"/>
    <w:pPr>
      <w:jc w:val="left"/>
    </w:pPr>
    <w:rPr>
      <w:smallCaps/>
      <w:sz w:val="22"/>
    </w:rPr>
  </w:style>
  <w:style w:type="paragraph" w:styleId="TM4">
    <w:name w:val="toc 4"/>
    <w:basedOn w:val="Normal"/>
    <w:next w:val="Normal"/>
    <w:autoRedefine/>
    <w:uiPriority w:val="39"/>
    <w:unhideWhenUsed/>
    <w:rsid w:val="00173ED6"/>
    <w:pPr>
      <w:jc w:val="left"/>
    </w:pPr>
    <w:rPr>
      <w:sz w:val="22"/>
    </w:rPr>
  </w:style>
  <w:style w:type="paragraph" w:styleId="TM5">
    <w:name w:val="toc 5"/>
    <w:basedOn w:val="Normal"/>
    <w:next w:val="Normal"/>
    <w:autoRedefine/>
    <w:uiPriority w:val="39"/>
    <w:unhideWhenUsed/>
    <w:rsid w:val="00173ED6"/>
    <w:pPr>
      <w:jc w:val="left"/>
    </w:pPr>
    <w:rPr>
      <w:sz w:val="22"/>
    </w:rPr>
  </w:style>
  <w:style w:type="paragraph" w:styleId="TM6">
    <w:name w:val="toc 6"/>
    <w:basedOn w:val="Normal"/>
    <w:next w:val="Normal"/>
    <w:autoRedefine/>
    <w:uiPriority w:val="39"/>
    <w:unhideWhenUsed/>
    <w:rsid w:val="00173ED6"/>
    <w:pPr>
      <w:jc w:val="left"/>
    </w:pPr>
    <w:rPr>
      <w:sz w:val="22"/>
    </w:rPr>
  </w:style>
  <w:style w:type="paragraph" w:styleId="TM7">
    <w:name w:val="toc 7"/>
    <w:basedOn w:val="Normal"/>
    <w:next w:val="Normal"/>
    <w:autoRedefine/>
    <w:uiPriority w:val="39"/>
    <w:unhideWhenUsed/>
    <w:rsid w:val="00173ED6"/>
    <w:pPr>
      <w:jc w:val="left"/>
    </w:pPr>
    <w:rPr>
      <w:sz w:val="22"/>
    </w:rPr>
  </w:style>
  <w:style w:type="paragraph" w:styleId="TM8">
    <w:name w:val="toc 8"/>
    <w:basedOn w:val="Normal"/>
    <w:next w:val="Normal"/>
    <w:autoRedefine/>
    <w:uiPriority w:val="39"/>
    <w:unhideWhenUsed/>
    <w:rsid w:val="00173ED6"/>
    <w:pPr>
      <w:jc w:val="left"/>
    </w:pPr>
    <w:rPr>
      <w:sz w:val="22"/>
    </w:rPr>
  </w:style>
  <w:style w:type="paragraph" w:styleId="TM9">
    <w:name w:val="toc 9"/>
    <w:basedOn w:val="Normal"/>
    <w:next w:val="Normal"/>
    <w:autoRedefine/>
    <w:uiPriority w:val="39"/>
    <w:unhideWhenUsed/>
    <w:rsid w:val="00173ED6"/>
    <w:pPr>
      <w:jc w:val="left"/>
    </w:pPr>
    <w:rPr>
      <w:sz w:val="22"/>
    </w:rPr>
  </w:style>
  <w:style w:type="character" w:styleId="Lienhypertexte">
    <w:name w:val="Hyperlink"/>
    <w:basedOn w:val="Policepardfaut"/>
    <w:uiPriority w:val="99"/>
    <w:unhideWhenUsed/>
    <w:rsid w:val="00173ED6"/>
    <w:rPr>
      <w:color w:val="FF0066" w:themeColor="hyperlink"/>
      <w:u w:val="single"/>
    </w:rPr>
  </w:style>
  <w:style w:type="table" w:styleId="Grilledutableau">
    <w:name w:val="Table Grid"/>
    <w:basedOn w:val="TableauNormal"/>
    <w:uiPriority w:val="39"/>
    <w:rsid w:val="008153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ausimple4">
    <w:name w:val="Plain Table 4"/>
    <w:basedOn w:val="TableauNormal"/>
    <w:uiPriority w:val="44"/>
    <w:rsid w:val="00BF79F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edebulles">
    <w:name w:val="Balloon Text"/>
    <w:basedOn w:val="Normal"/>
    <w:link w:val="TextedebullesCar"/>
    <w:uiPriority w:val="99"/>
    <w:semiHidden/>
    <w:unhideWhenUsed/>
    <w:rsid w:val="007E489B"/>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E489B"/>
    <w:rPr>
      <w:rFonts w:ascii="Segoe UI" w:eastAsiaTheme="minorEastAsia" w:hAnsi="Segoe UI" w:cs="Segoe UI"/>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163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9.jpeg"/><Relationship Id="rId26" Type="http://schemas.microsoft.com/office/2007/relationships/hdphoto" Target="media/hdphoto1.wdp"/><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2.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2.xml"/><Relationship Id="rId25" Type="http://schemas.openxmlformats.org/officeDocument/2006/relationships/image" Target="media/image16.png"/><Relationship Id="rId33" Type="http://schemas.microsoft.com/office/2007/relationships/hdphoto" Target="media/hdphoto3.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1.jpeg"/><Relationship Id="rId29" Type="http://schemas.microsoft.com/office/2007/relationships/hdphoto" Target="media/hdphoto2.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4.jpg"/><Relationship Id="rId10" Type="http://schemas.openxmlformats.org/officeDocument/2006/relationships/image" Target="media/image3.jpeg"/><Relationship Id="rId19" Type="http://schemas.openxmlformats.org/officeDocument/2006/relationships/image" Target="media/image10.emf"/><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uest_Invit&#233;e\AppData\Roaming\Microsoft\Templates\Business%20report%20(Professional%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1"/>
          <c:order val="1"/>
          <c:tx>
            <c:strRef>
              <c:f>Sheet1!$C$1</c:f>
              <c:strCache>
                <c:ptCount val="1"/>
                <c:pt idx="0">
                  <c:v>Series 2</c:v>
                </c:pt>
              </c:strCache>
            </c:strRef>
          </c:tx>
          <c:spPr>
            <a:solidFill>
              <a:schemeClr val="tx2">
                <a:lumMod val="20000"/>
                <a:lumOff val="80000"/>
              </a:schemeClr>
            </a:solidFill>
            <a:ln>
              <a:noFill/>
            </a:ln>
            <a:effectLst/>
          </c:spPr>
          <c:invertIfNegative val="0"/>
          <c:dPt>
            <c:idx val="0"/>
            <c:invertIfNegative val="0"/>
            <c:bubble3D val="0"/>
            <c:spPr>
              <a:solidFill>
                <a:schemeClr val="tx2">
                  <a:lumMod val="20000"/>
                  <a:lumOff val="80000"/>
                </a:schemeClr>
              </a:solidFill>
              <a:ln>
                <a:noFill/>
              </a:ln>
              <a:effectLst/>
            </c:spPr>
            <c:extLst xmlns:c16r2="http://schemas.microsoft.com/office/drawing/2015/06/chart">
              <c:ext xmlns:c16="http://schemas.microsoft.com/office/drawing/2014/chart" uri="{C3380CC4-5D6E-409C-BE32-E72D297353CC}">
                <c16:uniqueId val="{00000000-D516-4F91-88E9-375ADAF86446}"/>
              </c:ext>
            </c:extLst>
          </c:dPt>
          <c:dLbls>
            <c:delete val="1"/>
          </c:dLbls>
          <c:cat>
            <c:strRef>
              <c:f>Sheet1!$A$2</c:f>
              <c:strCache>
                <c:ptCount val="1"/>
                <c:pt idx="0">
                  <c:v>Category 1</c:v>
                </c:pt>
              </c:strCache>
            </c:strRef>
          </c:cat>
          <c:val>
            <c:numRef>
              <c:f>Sheet1!$C$2</c:f>
              <c:numCache>
                <c:formatCode>General</c:formatCode>
                <c:ptCount val="1"/>
                <c:pt idx="0">
                  <c:v>100</c:v>
                </c:pt>
              </c:numCache>
            </c:numRef>
          </c:val>
          <c:extLst xmlns:c16r2="http://schemas.microsoft.com/office/drawing/2015/06/chart">
            <c:ext xmlns:c16="http://schemas.microsoft.com/office/drawing/2014/chart" uri="{C3380CC4-5D6E-409C-BE32-E72D297353CC}">
              <c16:uniqueId val="{00000000-AF36-4E8F-A0E5-988806984640}"/>
            </c:ext>
          </c:extLst>
        </c:ser>
        <c:dLbls>
          <c:dLblPos val="ctr"/>
          <c:showLegendKey val="0"/>
          <c:showVal val="1"/>
          <c:showCatName val="0"/>
          <c:showSerName val="0"/>
          <c:showPercent val="0"/>
          <c:showBubbleSize val="0"/>
        </c:dLbls>
        <c:gapWidth val="0"/>
        <c:axId val="346231136"/>
        <c:axId val="346227608"/>
      </c:barChart>
      <c:barChart>
        <c:barDir val="bar"/>
        <c:grouping val="clustered"/>
        <c:varyColors val="0"/>
        <c:ser>
          <c:idx val="0"/>
          <c:order val="0"/>
          <c:tx>
            <c:strRef>
              <c:f>Sheet1!$B$1</c:f>
              <c:strCache>
                <c:ptCount val="1"/>
                <c:pt idx="0">
                  <c:v>Series 1</c:v>
                </c:pt>
              </c:strCache>
            </c:strRef>
          </c:tx>
          <c:spPr>
            <a:solidFill>
              <a:schemeClr val="accent5">
                <a:shade val="76000"/>
              </a:schemeClr>
            </a:solidFill>
            <a:ln>
              <a:noFill/>
            </a:ln>
            <a:effectLst/>
          </c:spPr>
          <c:invertIfNegative val="0"/>
          <c:dLbls>
            <c:dLbl>
              <c:idx val="0"/>
              <c:tx>
                <c:rich>
                  <a:bodyPr/>
                  <a:lstStyle/>
                  <a:p>
                    <a:fld id="{929DDCC2-BDEF-40CE-AB24-02265F22C29C}" type="VALUE">
                      <a:rPr lang="en-US" sz="800">
                        <a:solidFill>
                          <a:schemeClr val="bg1"/>
                        </a:solidFill>
                      </a:rPr>
                      <a:pPr/>
                      <a:t>[VALEUR]</a:t>
                    </a:fld>
                    <a:r>
                      <a:rPr lang="en-US"/>
                      <a:t> </a:t>
                    </a:r>
                    <a:r>
                      <a:rPr lang="en-US" sz="800">
                        <a:solidFill>
                          <a:schemeClr val="bg1"/>
                        </a:solidFill>
                      </a:rPr>
                      <a:t>%</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F36-4E8F-A0E5-98880698464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Category 1</c:v>
                </c:pt>
              </c:strCache>
            </c:strRef>
          </c:cat>
          <c:val>
            <c:numRef>
              <c:f>Sheet1!$B$2</c:f>
              <c:numCache>
                <c:formatCode>General</c:formatCode>
                <c:ptCount val="1"/>
                <c:pt idx="0">
                  <c:v>33</c:v>
                </c:pt>
              </c:numCache>
            </c:numRef>
          </c:val>
          <c:extLst xmlns:c16r2="http://schemas.microsoft.com/office/drawing/2015/06/chart">
            <c:ext xmlns:c16="http://schemas.microsoft.com/office/drawing/2014/chart" uri="{C3380CC4-5D6E-409C-BE32-E72D297353CC}">
              <c16:uniqueId val="{00000001-AF36-4E8F-A0E5-988806984640}"/>
            </c:ext>
          </c:extLst>
        </c:ser>
        <c:dLbls>
          <c:dLblPos val="ctr"/>
          <c:showLegendKey val="0"/>
          <c:showVal val="1"/>
          <c:showCatName val="0"/>
          <c:showSerName val="0"/>
          <c:showPercent val="0"/>
          <c:showBubbleSize val="0"/>
        </c:dLbls>
        <c:gapWidth val="0"/>
        <c:overlap val="1"/>
        <c:axId val="346229176"/>
        <c:axId val="346232704"/>
      </c:barChart>
      <c:catAx>
        <c:axId val="346231136"/>
        <c:scaling>
          <c:orientation val="minMax"/>
        </c:scaling>
        <c:delete val="1"/>
        <c:axPos val="l"/>
        <c:numFmt formatCode="General" sourceLinked="1"/>
        <c:majorTickMark val="out"/>
        <c:minorTickMark val="none"/>
        <c:tickLblPos val="nextTo"/>
        <c:crossAx val="346227608"/>
        <c:crosses val="autoZero"/>
        <c:auto val="1"/>
        <c:lblAlgn val="ctr"/>
        <c:lblOffset val="100"/>
        <c:noMultiLvlLbl val="0"/>
      </c:catAx>
      <c:valAx>
        <c:axId val="346227608"/>
        <c:scaling>
          <c:orientation val="minMax"/>
          <c:max val="100"/>
        </c:scaling>
        <c:delete val="1"/>
        <c:axPos val="b"/>
        <c:numFmt formatCode="General" sourceLinked="1"/>
        <c:majorTickMark val="out"/>
        <c:minorTickMark val="none"/>
        <c:tickLblPos val="nextTo"/>
        <c:crossAx val="346231136"/>
        <c:crosses val="autoZero"/>
        <c:crossBetween val="between"/>
      </c:valAx>
      <c:valAx>
        <c:axId val="346232704"/>
        <c:scaling>
          <c:orientation val="minMax"/>
        </c:scaling>
        <c:delete val="1"/>
        <c:axPos val="t"/>
        <c:numFmt formatCode="General" sourceLinked="1"/>
        <c:majorTickMark val="out"/>
        <c:minorTickMark val="none"/>
        <c:tickLblPos val="nextTo"/>
        <c:crossAx val="346229176"/>
        <c:crosses val="max"/>
        <c:crossBetween val="between"/>
      </c:valAx>
      <c:catAx>
        <c:axId val="346229176"/>
        <c:scaling>
          <c:orientation val="minMax"/>
        </c:scaling>
        <c:delete val="1"/>
        <c:axPos val="r"/>
        <c:numFmt formatCode="General" sourceLinked="1"/>
        <c:majorTickMark val="out"/>
        <c:minorTickMark val="none"/>
        <c:tickLblPos val="nextTo"/>
        <c:crossAx val="346232704"/>
        <c:crosses val="max"/>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Sheet1!$B$1</c:f>
              <c:strCache>
                <c:ptCount val="1"/>
                <c:pt idx="0">
                  <c:v>Empowered</c:v>
                </c:pt>
              </c:strCache>
            </c:strRef>
          </c:tx>
          <c:explosion val="2"/>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37E-4FF0-8557-A3980E88A906}"/>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37E-4FF0-8557-A3980E88A906}"/>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37E-4FF0-8557-A3980E88A906}"/>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37E-4FF0-8557-A3980E88A906}"/>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0FF3C56-EF3E-4187-87A9-79391BBA81B7}" type="CATEGORYNAME">
                      <a:rPr lang="en-US"/>
                      <a:pPr>
                        <a:defRPr/>
                      </a:pPr>
                      <a:t>[NOM DE CATÉGORIE]</a:t>
                    </a:fld>
                    <a:r>
                      <a:rPr lang="en-US" baseline="0"/>
                      <a:t>, </a:t>
                    </a:r>
                  </a:p>
                  <a:p>
                    <a:pPr>
                      <a:defRPr/>
                    </a:pPr>
                    <a:fld id="{913B77F8-8C3B-4947-AB28-2460E6A67C11}" type="VALUE">
                      <a:rPr lang="en-US" baseline="0"/>
                      <a:pPr>
                        <a:defRPr/>
                      </a:pPr>
                      <a:t>[VALEUR]</a:t>
                    </a:fld>
                    <a:endParaRPr lang="fr-F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737E-4FF0-8557-A3980E88A906}"/>
                </c:ex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4B90F7D-4260-4E43-BC0E-89F2D5288B7A}" type="CATEGORYNAME">
                      <a:rPr lang="en-US"/>
                      <a:pPr>
                        <a:defRPr>
                          <a:solidFill>
                            <a:schemeClr val="accent1"/>
                          </a:solidFill>
                        </a:defRPr>
                      </a:pPr>
                      <a:t>[NOM DE CATÉGORIE]</a:t>
                    </a:fld>
                    <a:r>
                      <a:rPr lang="en-US" baseline="0"/>
                      <a:t>, </a:t>
                    </a:r>
                  </a:p>
                  <a:p>
                    <a:pPr>
                      <a:defRPr>
                        <a:solidFill>
                          <a:schemeClr val="accent1"/>
                        </a:solidFill>
                      </a:defRPr>
                    </a:pPr>
                    <a:fld id="{33C07F1D-16E0-4C95-BBC4-487285D96BB6}" type="VALUE">
                      <a:rPr lang="en-US" baseline="0"/>
                      <a:pPr>
                        <a:defRPr>
                          <a:solidFill>
                            <a:schemeClr val="accent1"/>
                          </a:solidFill>
                        </a:defRPr>
                      </a:pPr>
                      <a:t>[VALEUR]</a:t>
                    </a:fld>
                    <a:endParaRPr lang="fr-F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737E-4FF0-8557-A3980E88A906}"/>
                </c:ex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38E1C8E9-ADBF-49D1-BBF2-4663ED827D8E}" type="CATEGORYNAME">
                      <a:rPr lang="en-US"/>
                      <a:pPr>
                        <a:defRPr>
                          <a:solidFill>
                            <a:schemeClr val="accent1"/>
                          </a:solidFill>
                        </a:defRPr>
                      </a:pPr>
                      <a:t>[NOM DE CATÉGORIE]</a:t>
                    </a:fld>
                    <a:r>
                      <a:rPr lang="en-US"/>
                      <a:t>, </a:t>
                    </a:r>
                  </a:p>
                  <a:p>
                    <a:pPr>
                      <a:defRPr>
                        <a:solidFill>
                          <a:schemeClr val="accent1"/>
                        </a:solidFill>
                      </a:defRPr>
                    </a:pPr>
                    <a:fld id="{315A2829-475B-406A-958F-B61A2B904754}" type="VALUE">
                      <a:rPr lang="en-US"/>
                      <a:pPr>
                        <a:defRPr>
                          <a:solidFill>
                            <a:schemeClr val="accent1"/>
                          </a:solidFill>
                        </a:defRPr>
                      </a:pPr>
                      <a:t>[VALEUR]</a:t>
                    </a:fld>
                    <a:endParaRPr lang="fr-F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737E-4FF0-8557-A3980E88A906}"/>
                </c:ext>
                <c:ext xmlns:c15="http://schemas.microsoft.com/office/drawing/2012/chart" uri="{CE6537A1-D6FC-4f65-9D91-7224C49458BB}">
                  <c15:dlblFieldTable/>
                  <c15:showDataLabelsRange val="0"/>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6BF761F-111C-4599-B34B-6DF663B04649}" type="CATEGORYNAME">
                      <a:rPr lang="en-US"/>
                      <a:pPr>
                        <a:defRPr>
                          <a:solidFill>
                            <a:schemeClr val="accent1"/>
                          </a:solidFill>
                        </a:defRPr>
                      </a:pPr>
                      <a:t>[NOM DE CATÉGORIE]</a:t>
                    </a:fld>
                    <a:r>
                      <a:rPr lang="en-US"/>
                      <a:t>,</a:t>
                    </a:r>
                  </a:p>
                  <a:p>
                    <a:pPr>
                      <a:defRPr>
                        <a:solidFill>
                          <a:schemeClr val="accent1"/>
                        </a:solidFill>
                      </a:defRPr>
                    </a:pPr>
                    <a:r>
                      <a:rPr lang="en-US"/>
                      <a:t> </a:t>
                    </a:r>
                    <a:fld id="{A975D929-65F8-4362-BE28-D84690C0EC69}" type="VALUE">
                      <a:rPr lang="en-US"/>
                      <a:pPr>
                        <a:defRPr>
                          <a:solidFill>
                            <a:schemeClr val="accent1"/>
                          </a:solidFill>
                        </a:defRPr>
                      </a:pPr>
                      <a:t>[VALEUR]</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out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737E-4FF0-8557-A3980E88A906}"/>
                </c:ext>
                <c:ext xmlns:c15="http://schemas.microsoft.com/office/drawing/2012/chart" uri="{CE6537A1-D6FC-4f65-9D91-7224C49458BB}">
                  <c15:dlblFieldTable/>
                  <c15:showDataLabelsRange val="0"/>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4"/>
                <c:pt idx="0">
                  <c:v>Girls - On weekend</c:v>
                </c:pt>
                <c:pt idx="1">
                  <c:v>Girls - On holidays</c:v>
                </c:pt>
                <c:pt idx="2">
                  <c:v>Women - Young professionals</c:v>
                </c:pt>
                <c:pt idx="3">
                  <c:v>Women - SelfEmployed</c:v>
                </c:pt>
              </c:strCache>
            </c:strRef>
          </c:cat>
          <c:val>
            <c:numRef>
              <c:f>Sheet1!$B$2:$B$5</c:f>
              <c:numCache>
                <c:formatCode>General</c:formatCode>
                <c:ptCount val="4"/>
                <c:pt idx="0">
                  <c:v>6</c:v>
                </c:pt>
                <c:pt idx="1">
                  <c:v>15</c:v>
                </c:pt>
                <c:pt idx="2">
                  <c:v>3</c:v>
                </c:pt>
                <c:pt idx="3">
                  <c:v>9</c:v>
                </c:pt>
              </c:numCache>
            </c:numRef>
          </c:val>
          <c:extLst xmlns:c16r2="http://schemas.microsoft.com/office/drawing/2015/06/chart">
            <c:ext xmlns:c16="http://schemas.microsoft.com/office/drawing/2014/chart" uri="{C3380CC4-5D6E-409C-BE32-E72D297353CC}">
              <c16:uniqueId val="{00000008-737E-4FF0-8557-A3980E88A906}"/>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eme2">
  <a:themeElements>
    <a:clrScheme name="Custom 18">
      <a:dk1>
        <a:sysClr val="windowText" lastClr="000000"/>
      </a:dk1>
      <a:lt1>
        <a:sysClr val="window" lastClr="FFFFFF"/>
      </a:lt1>
      <a:dk2>
        <a:srgbClr val="FF0066"/>
      </a:dk2>
      <a:lt2>
        <a:srgbClr val="EBEBEB"/>
      </a:lt2>
      <a:accent1>
        <a:srgbClr val="B01513"/>
      </a:accent1>
      <a:accent2>
        <a:srgbClr val="EA6312"/>
      </a:accent2>
      <a:accent3>
        <a:srgbClr val="E6B729"/>
      </a:accent3>
      <a:accent4>
        <a:srgbClr val="FF0066"/>
      </a:accent4>
      <a:accent5>
        <a:srgbClr val="FF0066"/>
      </a:accent5>
      <a:accent6>
        <a:srgbClr val="9E5E9B"/>
      </a:accent6>
      <a:hlink>
        <a:srgbClr val="FF0066"/>
      </a:hlink>
      <a:folHlink>
        <a:srgbClr val="FF0066"/>
      </a:folHlink>
    </a:clrScheme>
    <a:fontScheme name="Custom 3">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0E1723-0D94-4666-A9EF-47ABE2EB9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(Professional design).dotx</Template>
  <TotalTime>291</TotalTime>
  <Pages>1</Pages>
  <Words>2631</Words>
  <Characters>14475</Characters>
  <Application>Microsoft Office Word</Application>
  <DocSecurity>0</DocSecurity>
  <Lines>120</Lines>
  <Paragraphs>34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Guest_Invitée</dc:creator>
  <cp:keywords/>
  <dc:description/>
  <cp:lastModifiedBy>COMPAQ</cp:lastModifiedBy>
  <cp:revision>26</cp:revision>
  <cp:lastPrinted>2022-12-03T17:49:00Z</cp:lastPrinted>
  <dcterms:created xsi:type="dcterms:W3CDTF">2022-08-11T21:17:00Z</dcterms:created>
  <dcterms:modified xsi:type="dcterms:W3CDTF">2022-12-03T17:50:00Z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-495580055</vt:i4>
  </property>
</Properties>
</file>